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7AD" w:rsidRPr="00D131BE" w:rsidRDefault="007075F7" w:rsidP="004C6A75">
      <w:pPr>
        <w:rPr>
          <w:rFonts w:ascii="Helvetica" w:hAnsi="Helvetica"/>
          <w:b/>
          <w:sz w:val="28"/>
          <w:szCs w:val="28"/>
        </w:rPr>
      </w:pPr>
      <w:r w:rsidRPr="00D131BE">
        <w:rPr>
          <w:rFonts w:ascii="Helvetica" w:hAnsi="Helvetica"/>
          <w:b/>
          <w:sz w:val="28"/>
          <w:szCs w:val="28"/>
        </w:rPr>
        <w:t>Sci p</w:t>
      </w:r>
      <w:r w:rsidR="006F27AD" w:rsidRPr="00D131BE">
        <w:rPr>
          <w:rFonts w:ascii="Helvetica" w:hAnsi="Helvetica"/>
          <w:b/>
          <w:sz w:val="28"/>
          <w:szCs w:val="28"/>
        </w:rPr>
        <w:t>rimav</w:t>
      </w:r>
      <w:r w:rsidRPr="00D131BE">
        <w:rPr>
          <w:rFonts w:ascii="Helvetica" w:hAnsi="Helvetica"/>
          <w:b/>
          <w:sz w:val="28"/>
          <w:szCs w:val="28"/>
        </w:rPr>
        <w:t>er</w:t>
      </w:r>
      <w:r w:rsidR="007C1D9F" w:rsidRPr="00D131BE">
        <w:rPr>
          <w:rFonts w:ascii="Helvetica" w:hAnsi="Helvetica"/>
          <w:b/>
          <w:sz w:val="28"/>
          <w:szCs w:val="28"/>
        </w:rPr>
        <w:t xml:space="preserve">ile sulle nevi del Trentino, emozioni </w:t>
      </w:r>
      <w:r w:rsidRPr="00D131BE">
        <w:rPr>
          <w:rFonts w:ascii="Helvetica" w:hAnsi="Helvetica"/>
          <w:b/>
          <w:sz w:val="28"/>
          <w:szCs w:val="28"/>
        </w:rPr>
        <w:t xml:space="preserve"> </w:t>
      </w:r>
      <w:r w:rsidR="006F27AD" w:rsidRPr="00D131BE">
        <w:rPr>
          <w:rFonts w:ascii="Helvetica" w:hAnsi="Helvetica"/>
          <w:b/>
          <w:sz w:val="28"/>
          <w:szCs w:val="28"/>
        </w:rPr>
        <w:t xml:space="preserve">senza </w:t>
      </w:r>
      <w:r w:rsidR="00D131BE">
        <w:rPr>
          <w:rFonts w:ascii="Helvetica" w:hAnsi="Helvetica"/>
          <w:b/>
          <w:sz w:val="28"/>
          <w:szCs w:val="28"/>
        </w:rPr>
        <w:t>fine</w:t>
      </w:r>
    </w:p>
    <w:p w:rsidR="006F27AD" w:rsidRPr="00D131BE" w:rsidRDefault="005720A2" w:rsidP="006F27AD">
      <w:pPr>
        <w:rPr>
          <w:rFonts w:ascii="Helvetica" w:hAnsi="Helvetica" w:cs="HelveticaNeueLT Std"/>
          <w:b/>
          <w:bCs/>
        </w:rPr>
      </w:pPr>
      <w:r>
        <w:rPr>
          <w:rFonts w:ascii="Helvetica" w:hAnsi="Helvetica"/>
          <w:b/>
          <w:sz w:val="32"/>
          <w:szCs w:val="32"/>
        </w:rPr>
        <w:t>TRENTINO SKI SUNRISE, L’ALBA IN DIRETTA DALLE PISTE</w:t>
      </w:r>
    </w:p>
    <w:p w:rsidR="00D131BE" w:rsidRDefault="00D131BE" w:rsidP="00D131BE">
      <w:pPr>
        <w:pStyle w:val="Corpodeltesto2"/>
        <w:ind w:right="-59"/>
        <w:rPr>
          <w:rFonts w:ascii="Helvetica" w:hAnsi="Helvetica" w:cs="HelveticaNeueLT Std"/>
          <w:b/>
          <w:bCs/>
        </w:rPr>
      </w:pPr>
    </w:p>
    <w:p w:rsidR="00D131BE" w:rsidRDefault="00D131BE" w:rsidP="00D131BE">
      <w:pPr>
        <w:pStyle w:val="Corpodeltesto2"/>
        <w:ind w:right="-59"/>
        <w:rPr>
          <w:rFonts w:ascii="Helvetica" w:hAnsi="Helvetica" w:cs="HelveticaNeueLT Std"/>
          <w:b/>
          <w:bCs/>
        </w:rPr>
      </w:pPr>
      <w:r>
        <w:rPr>
          <w:rFonts w:ascii="Helvetica" w:hAnsi="Helvetica" w:cs="HelveticaNeueLT Std"/>
          <w:b/>
          <w:bCs/>
        </w:rPr>
        <w:t>Dopo</w:t>
      </w:r>
      <w:r w:rsidRPr="00D131BE">
        <w:rPr>
          <w:rFonts w:ascii="Helvetica" w:hAnsi="Helvetica" w:cs="HelveticaNeueLT Std"/>
          <w:b/>
          <w:bCs/>
        </w:rPr>
        <w:t xml:space="preserve"> una </w:t>
      </w:r>
      <w:r>
        <w:rPr>
          <w:rFonts w:ascii="Helvetica" w:hAnsi="Helvetica" w:cs="HelveticaNeueLT Std"/>
          <w:b/>
          <w:bCs/>
        </w:rPr>
        <w:t>gustosa</w:t>
      </w:r>
      <w:r w:rsidRPr="00D131BE">
        <w:rPr>
          <w:rFonts w:ascii="Helvetica" w:hAnsi="Helvetica" w:cs="HelveticaNeueLT Std"/>
          <w:b/>
          <w:bCs/>
        </w:rPr>
        <w:t xml:space="preserve"> colazione in rifu</w:t>
      </w:r>
      <w:r>
        <w:rPr>
          <w:rFonts w:ascii="Helvetica" w:hAnsi="Helvetica" w:cs="HelveticaNeueLT Std"/>
          <w:b/>
          <w:bCs/>
        </w:rPr>
        <w:t>gio, u</w:t>
      </w:r>
      <w:r w:rsidR="007075F7" w:rsidRPr="00D131BE">
        <w:rPr>
          <w:rFonts w:ascii="Helvetica" w:hAnsi="Helvetica" w:cs="HelveticaNeueLT Std"/>
          <w:b/>
          <w:bCs/>
        </w:rPr>
        <w:t>na</w:t>
      </w:r>
      <w:r w:rsidR="009104D1" w:rsidRPr="00D131BE">
        <w:rPr>
          <w:rFonts w:ascii="Helvetica" w:hAnsi="Helvetica" w:cs="HelveticaNeueLT Std"/>
          <w:b/>
          <w:bCs/>
        </w:rPr>
        <w:t xml:space="preserve"> discesa </w:t>
      </w:r>
      <w:r w:rsidR="007075F7" w:rsidRPr="00D131BE">
        <w:rPr>
          <w:rFonts w:ascii="Helvetica" w:hAnsi="Helvetica" w:cs="HelveticaNeueLT Std"/>
          <w:b/>
          <w:bCs/>
        </w:rPr>
        <w:t>sui tracciati ancora immacolati</w:t>
      </w:r>
      <w:r w:rsidR="009104D1" w:rsidRPr="00D131BE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 xml:space="preserve">nella prima luce del mattino </w:t>
      </w:r>
      <w:r w:rsidR="004D4893" w:rsidRPr="00D131BE">
        <w:rPr>
          <w:rFonts w:ascii="Helvetica" w:hAnsi="Helvetica" w:cs="HelveticaNeueLT Std"/>
          <w:b/>
          <w:bCs/>
        </w:rPr>
        <w:t xml:space="preserve">o una passeggiata con le </w:t>
      </w:r>
      <w:proofErr w:type="spellStart"/>
      <w:r w:rsidR="004D4893" w:rsidRPr="00D131BE">
        <w:rPr>
          <w:rFonts w:ascii="Helvetica" w:hAnsi="Helvetica" w:cs="HelveticaNeueLT Std"/>
          <w:b/>
          <w:bCs/>
        </w:rPr>
        <w:t>ciaspole</w:t>
      </w:r>
      <w:proofErr w:type="spellEnd"/>
      <w:r>
        <w:rPr>
          <w:rFonts w:ascii="Helvetica" w:hAnsi="Helvetica" w:cs="HelveticaNeueLT Std"/>
          <w:b/>
          <w:bCs/>
        </w:rPr>
        <w:t>; g</w:t>
      </w:r>
      <w:r w:rsidRPr="00D131BE">
        <w:rPr>
          <w:rFonts w:ascii="Helvetica" w:hAnsi="Helvetica" w:cs="HelveticaNeueLT Std"/>
          <w:b/>
          <w:bCs/>
        </w:rPr>
        <w:t xml:space="preserve">li appuntamenti </w:t>
      </w:r>
      <w:r>
        <w:rPr>
          <w:rFonts w:ascii="Helvetica" w:hAnsi="Helvetica" w:cs="HelveticaNeueLT Std"/>
          <w:b/>
          <w:bCs/>
        </w:rPr>
        <w:t>p</w:t>
      </w:r>
      <w:r w:rsidRPr="00D131BE">
        <w:rPr>
          <w:rFonts w:ascii="Helvetica" w:hAnsi="Helvetica" w:cs="HelveticaNeueLT Std"/>
          <w:b/>
          <w:bCs/>
        </w:rPr>
        <w:t>rose</w:t>
      </w:r>
      <w:r>
        <w:rPr>
          <w:rFonts w:ascii="Helvetica" w:hAnsi="Helvetica" w:cs="HelveticaNeueLT Std"/>
          <w:b/>
          <w:bCs/>
        </w:rPr>
        <w:t xml:space="preserve">guono </w:t>
      </w:r>
      <w:r w:rsidRPr="00D131BE">
        <w:rPr>
          <w:rFonts w:ascii="Helvetica" w:hAnsi="Helvetica" w:cs="HelveticaNeueLT Std"/>
          <w:b/>
          <w:bCs/>
        </w:rPr>
        <w:t xml:space="preserve">fino al 7 aprile </w:t>
      </w:r>
      <w:r w:rsidR="005720A2">
        <w:rPr>
          <w:rFonts w:ascii="Helvetica" w:hAnsi="Helvetica" w:cs="HelveticaNeueLT Std"/>
          <w:b/>
          <w:bCs/>
        </w:rPr>
        <w:t>in diverse skiarea</w:t>
      </w:r>
    </w:p>
    <w:p w:rsidR="009104D1" w:rsidRPr="00D131BE" w:rsidRDefault="009104D1" w:rsidP="009104D1">
      <w:pPr>
        <w:pStyle w:val="Intestazione"/>
        <w:jc w:val="both"/>
        <w:rPr>
          <w:rFonts w:ascii="Helvetica" w:hAnsi="Helvetica" w:cs="HelveticaNeueLT Std"/>
          <w:b/>
          <w:bCs/>
        </w:rPr>
      </w:pPr>
    </w:p>
    <w:p w:rsidR="00AC79AF" w:rsidRPr="00D131BE" w:rsidRDefault="009F0712" w:rsidP="00D63265">
      <w:pPr>
        <w:pStyle w:val="Intestazione"/>
        <w:jc w:val="both"/>
        <w:rPr>
          <w:rFonts w:ascii="Helvetica" w:hAnsi="Helvetica" w:cs="HelveticaNeueLT Std"/>
          <w:bCs/>
        </w:rPr>
      </w:pPr>
      <w:r w:rsidRPr="00D131BE">
        <w:rPr>
          <w:rFonts w:ascii="Helvetica" w:hAnsi="Helvetica" w:cs="HelveticaNeueLT Std"/>
          <w:bCs/>
        </w:rPr>
        <w:t xml:space="preserve">Sciare in Trentino è </w:t>
      </w:r>
      <w:r w:rsidR="00A90EA9" w:rsidRPr="00D131BE">
        <w:rPr>
          <w:rFonts w:ascii="Helvetica" w:hAnsi="Helvetica" w:cs="HelveticaNeueLT Std"/>
          <w:bCs/>
        </w:rPr>
        <w:t>un’esperienza ogni</w:t>
      </w:r>
      <w:r w:rsidRPr="00D131BE">
        <w:rPr>
          <w:rFonts w:ascii="Helvetica" w:hAnsi="Helvetica" w:cs="HelveticaNeueLT Std"/>
          <w:bCs/>
        </w:rPr>
        <w:t xml:space="preserve"> giorno diversa, dall’alba al tramonto.</w:t>
      </w:r>
      <w:r w:rsidR="00D63265" w:rsidRPr="00D131BE">
        <w:rPr>
          <w:rFonts w:ascii="Helvetica" w:hAnsi="Helvetica" w:cs="HelveticaNeueLT Std"/>
          <w:bCs/>
        </w:rPr>
        <w:t xml:space="preserve"> Via </w:t>
      </w:r>
      <w:proofErr w:type="spellStart"/>
      <w:r w:rsidR="00D63265" w:rsidRPr="00D131BE">
        <w:rPr>
          <w:rFonts w:ascii="Helvetica" w:hAnsi="Helvetica" w:cs="HelveticaNeueLT Std"/>
          <w:bCs/>
        </w:rPr>
        <w:t>via</w:t>
      </w:r>
      <w:proofErr w:type="spellEnd"/>
      <w:r w:rsidR="00D63265" w:rsidRPr="00D131BE">
        <w:rPr>
          <w:rFonts w:ascii="Helvetica" w:hAnsi="Helvetica" w:cs="HelveticaNeueLT Std"/>
          <w:bCs/>
        </w:rPr>
        <w:t xml:space="preserve"> che le giornate si allungano e</w:t>
      </w:r>
      <w:r w:rsidR="000A4CA3" w:rsidRPr="00D131BE">
        <w:rPr>
          <w:rFonts w:ascii="Helvetica" w:hAnsi="Helvetica" w:cs="HelveticaNeueLT Std"/>
          <w:bCs/>
        </w:rPr>
        <w:t xml:space="preserve"> </w:t>
      </w:r>
      <w:r w:rsidR="00D63265" w:rsidRPr="00D131BE">
        <w:rPr>
          <w:rFonts w:ascii="Helvetica" w:hAnsi="Helvetica" w:cs="HelveticaNeueLT Std"/>
          <w:bCs/>
        </w:rPr>
        <w:t xml:space="preserve">il sole di primavera rende </w:t>
      </w:r>
      <w:r w:rsidR="000A4CA3" w:rsidRPr="00D131BE">
        <w:rPr>
          <w:rFonts w:ascii="Helvetica" w:hAnsi="Helvetica" w:cs="HelveticaNeueLT Std"/>
          <w:bCs/>
        </w:rPr>
        <w:t>l’aria</w:t>
      </w:r>
      <w:r w:rsidRPr="00D131BE">
        <w:rPr>
          <w:rFonts w:ascii="Helvetica" w:hAnsi="Helvetica" w:cs="HelveticaNeueLT Std"/>
          <w:bCs/>
        </w:rPr>
        <w:t xml:space="preserve"> </w:t>
      </w:r>
      <w:r w:rsidR="000A4CA3" w:rsidRPr="00D131BE">
        <w:rPr>
          <w:rFonts w:ascii="Helvetica" w:hAnsi="Helvetica" w:cs="HelveticaNeueLT Std"/>
          <w:bCs/>
        </w:rPr>
        <w:t>più mite</w:t>
      </w:r>
      <w:r w:rsidR="00D63265" w:rsidRPr="00D131BE">
        <w:rPr>
          <w:rFonts w:ascii="Helvetica" w:hAnsi="Helvetica" w:cs="HelveticaNeueLT Std"/>
          <w:bCs/>
        </w:rPr>
        <w:t xml:space="preserve">, esaltando la bellezza dei paesaggi e delle montagne innevate, </w:t>
      </w:r>
      <w:r w:rsidR="00C25934" w:rsidRPr="00D131BE">
        <w:rPr>
          <w:rFonts w:ascii="Helvetica" w:hAnsi="Helvetica" w:cs="HelveticaNeueLT Std"/>
          <w:bCs/>
        </w:rPr>
        <w:t>percorrere le piste</w:t>
      </w:r>
      <w:r w:rsidR="008E33DB" w:rsidRPr="00D131BE">
        <w:rPr>
          <w:rFonts w:ascii="Helvetica" w:hAnsi="Helvetica" w:cs="HelveticaNeueLT Std"/>
          <w:bCs/>
        </w:rPr>
        <w:t xml:space="preserve"> </w:t>
      </w:r>
      <w:r w:rsidR="00D63265" w:rsidRPr="00D131BE">
        <w:rPr>
          <w:rFonts w:ascii="Helvetica" w:hAnsi="Helvetica"/>
        </w:rPr>
        <w:t xml:space="preserve">diventa un piacere unico e imperdibile, </w:t>
      </w:r>
      <w:r w:rsidR="00AC79AF" w:rsidRPr="00D131BE">
        <w:rPr>
          <w:rFonts w:ascii="Helvetica" w:hAnsi="Helvetica"/>
        </w:rPr>
        <w:t>da prolungare fino al tramonto,</w:t>
      </w:r>
      <w:r w:rsidR="00C25934" w:rsidRPr="00D131BE">
        <w:rPr>
          <w:rFonts w:ascii="Helvetica" w:hAnsi="Helvetica"/>
        </w:rPr>
        <w:t xml:space="preserve"> concedendosi una o più</w:t>
      </w:r>
      <w:r w:rsidR="00D63265" w:rsidRPr="00D131BE">
        <w:rPr>
          <w:rFonts w:ascii="Helvetica" w:hAnsi="Helvetica"/>
        </w:rPr>
        <w:t xml:space="preserve"> soste</w:t>
      </w:r>
      <w:r w:rsidR="00AC79AF" w:rsidRPr="00D131BE">
        <w:rPr>
          <w:rFonts w:ascii="Helvetica" w:hAnsi="Helvetica"/>
        </w:rPr>
        <w:t xml:space="preserve"> </w:t>
      </w:r>
      <w:r w:rsidR="00D63265" w:rsidRPr="00D131BE">
        <w:rPr>
          <w:rFonts w:ascii="Helvetica" w:hAnsi="Helvetica"/>
        </w:rPr>
        <w:t>nei numerosi e accoglienti rifugi situati lungo i tracciati.</w:t>
      </w:r>
    </w:p>
    <w:p w:rsidR="00AC79AF" w:rsidRDefault="008E33DB" w:rsidP="00AC79AF">
      <w:pPr>
        <w:jc w:val="both"/>
        <w:rPr>
          <w:rFonts w:ascii="Helvetica" w:hAnsi="Helvetica"/>
        </w:rPr>
      </w:pPr>
      <w:r w:rsidRPr="00D131BE">
        <w:rPr>
          <w:rFonts w:ascii="Helvetica" w:hAnsi="Helvetica"/>
        </w:rPr>
        <w:t xml:space="preserve">Nei due grandi </w:t>
      </w:r>
      <w:r w:rsidR="007D1C30" w:rsidRPr="00D131BE">
        <w:rPr>
          <w:rFonts w:ascii="Helvetica" w:hAnsi="Helvetica"/>
        </w:rPr>
        <w:t>comprensori</w:t>
      </w:r>
      <w:r w:rsidRPr="00D131BE">
        <w:rPr>
          <w:rFonts w:ascii="Helvetica" w:hAnsi="Helvetica"/>
        </w:rPr>
        <w:t xml:space="preserve"> </w:t>
      </w:r>
      <w:r w:rsidR="007D1C30" w:rsidRPr="00D131BE">
        <w:rPr>
          <w:rFonts w:ascii="Helvetica" w:hAnsi="Helvetica"/>
        </w:rPr>
        <w:t>trentini, Dolomiti</w:t>
      </w:r>
      <w:r w:rsidRPr="00D131BE">
        <w:rPr>
          <w:rFonts w:ascii="Helvetica" w:hAnsi="Helvetica"/>
        </w:rPr>
        <w:t xml:space="preserve"> </w:t>
      </w:r>
      <w:r w:rsidR="007D1C30" w:rsidRPr="00D131BE">
        <w:rPr>
          <w:rFonts w:ascii="Helvetica" w:hAnsi="Helvetica"/>
          <w:b/>
        </w:rPr>
        <w:t xml:space="preserve">Superski e </w:t>
      </w:r>
      <w:proofErr w:type="spellStart"/>
      <w:r w:rsidR="007D1C30" w:rsidRPr="00D131BE">
        <w:rPr>
          <w:rFonts w:ascii="Helvetica" w:hAnsi="Helvetica"/>
          <w:b/>
        </w:rPr>
        <w:t>Skirama</w:t>
      </w:r>
      <w:proofErr w:type="spellEnd"/>
      <w:r w:rsidR="007D1C30" w:rsidRPr="00D131BE">
        <w:rPr>
          <w:rFonts w:ascii="Helvetica" w:hAnsi="Helvetica"/>
          <w:b/>
        </w:rPr>
        <w:t xml:space="preserve"> Dolomiti</w:t>
      </w:r>
      <w:r w:rsidRPr="00D131BE">
        <w:rPr>
          <w:rFonts w:ascii="Helvetica" w:hAnsi="Helvetica"/>
          <w:b/>
        </w:rPr>
        <w:t xml:space="preserve"> </w:t>
      </w:r>
      <w:proofErr w:type="spellStart"/>
      <w:r w:rsidRPr="00D131BE">
        <w:rPr>
          <w:rFonts w:ascii="Helvetica" w:hAnsi="Helvetica"/>
          <w:b/>
        </w:rPr>
        <w:t>Adamello-Brenta</w:t>
      </w:r>
      <w:proofErr w:type="spellEnd"/>
      <w:r w:rsidR="007D1C30" w:rsidRPr="00D131BE">
        <w:rPr>
          <w:rFonts w:ascii="Helvetica" w:hAnsi="Helvetica"/>
        </w:rPr>
        <w:t>, i</w:t>
      </w:r>
      <w:r w:rsidR="00AC79AF" w:rsidRPr="00D131BE">
        <w:rPr>
          <w:rFonts w:ascii="Helvetica" w:hAnsi="Helvetica"/>
        </w:rPr>
        <w:t xml:space="preserve"> luoghi privilegiati per </w:t>
      </w:r>
      <w:r w:rsidR="00C25934" w:rsidRPr="00D131BE">
        <w:rPr>
          <w:rFonts w:ascii="Helvetica" w:hAnsi="Helvetica"/>
        </w:rPr>
        <w:t>gustare</w:t>
      </w:r>
      <w:r w:rsidRPr="00D131BE">
        <w:rPr>
          <w:rFonts w:ascii="Helvetica" w:hAnsi="Helvetica"/>
        </w:rPr>
        <w:t xml:space="preserve"> al meglio questi piaceri sono, oltre alle piste, </w:t>
      </w:r>
      <w:r w:rsidR="00C25934" w:rsidRPr="00D131BE">
        <w:rPr>
          <w:rFonts w:ascii="Helvetica" w:hAnsi="Helvetica"/>
        </w:rPr>
        <w:t xml:space="preserve">le </w:t>
      </w:r>
      <w:r w:rsidR="00AC79AF" w:rsidRPr="00D131BE">
        <w:rPr>
          <w:rFonts w:ascii="Helvetica" w:hAnsi="Helvetica"/>
        </w:rPr>
        <w:t>terrazze</w:t>
      </w:r>
      <w:r w:rsidR="007D1C30" w:rsidRPr="00D131BE">
        <w:rPr>
          <w:rFonts w:ascii="Helvetica" w:hAnsi="Helvetica"/>
        </w:rPr>
        <w:t>-solarium d</w:t>
      </w:r>
      <w:r w:rsidR="00C25934" w:rsidRPr="00D131BE">
        <w:rPr>
          <w:rFonts w:ascii="Helvetica" w:hAnsi="Helvetica"/>
        </w:rPr>
        <w:t>i locali</w:t>
      </w:r>
      <w:r w:rsidR="007D1C30" w:rsidRPr="00D131BE">
        <w:rPr>
          <w:rFonts w:ascii="Helvetica" w:hAnsi="Helvetica"/>
        </w:rPr>
        <w:t xml:space="preserve"> e rifugi</w:t>
      </w:r>
      <w:r w:rsidR="00C25934" w:rsidRPr="00D131BE">
        <w:rPr>
          <w:rFonts w:ascii="Helvetica" w:hAnsi="Helvetica"/>
        </w:rPr>
        <w:t xml:space="preserve"> </w:t>
      </w:r>
      <w:r w:rsidR="007D1C30" w:rsidRPr="00D131BE">
        <w:rPr>
          <w:rFonts w:ascii="Helvetica" w:hAnsi="Helvetica"/>
        </w:rPr>
        <w:t xml:space="preserve">in quota </w:t>
      </w:r>
      <w:r w:rsidR="00AC79AF" w:rsidRPr="00D131BE">
        <w:rPr>
          <w:rFonts w:ascii="Helvetica" w:hAnsi="Helvetica"/>
        </w:rPr>
        <w:t>dalle quali è possibile ammirare lo sp</w:t>
      </w:r>
      <w:r w:rsidR="007D1C30" w:rsidRPr="00D131BE">
        <w:rPr>
          <w:rFonts w:ascii="Helvetica" w:hAnsi="Helvetica"/>
        </w:rPr>
        <w:t xml:space="preserve">ettacolo </w:t>
      </w:r>
      <w:r w:rsidR="00AC79AF" w:rsidRPr="00D131BE">
        <w:rPr>
          <w:rFonts w:ascii="Helvetica" w:hAnsi="Helvetica"/>
        </w:rPr>
        <w:t xml:space="preserve">delle Dolomiti, </w:t>
      </w:r>
      <w:r w:rsidR="00C25934" w:rsidRPr="00D131BE">
        <w:rPr>
          <w:rFonts w:ascii="Helvetica" w:hAnsi="Helvetica"/>
        </w:rPr>
        <w:t>spesso</w:t>
      </w:r>
      <w:r w:rsidR="007D1C30" w:rsidRPr="00D131BE">
        <w:rPr>
          <w:rFonts w:ascii="Helvetica" w:hAnsi="Helvetica"/>
        </w:rPr>
        <w:t xml:space="preserve"> accessibili anche dai non </w:t>
      </w:r>
      <w:r w:rsidR="00AC79AF" w:rsidRPr="00D131BE">
        <w:rPr>
          <w:rFonts w:ascii="Helvetica" w:hAnsi="Helvetica"/>
        </w:rPr>
        <w:t xml:space="preserve">sciatori alla ricerca di </w:t>
      </w:r>
      <w:r w:rsidR="00C25934" w:rsidRPr="00D131BE">
        <w:rPr>
          <w:rFonts w:ascii="Helvetica" w:hAnsi="Helvetica"/>
        </w:rPr>
        <w:t>insolite</w:t>
      </w:r>
      <w:r w:rsidR="00AC79AF" w:rsidRPr="00D131BE">
        <w:rPr>
          <w:rFonts w:ascii="Helvetica" w:hAnsi="Helvetica"/>
        </w:rPr>
        <w:t xml:space="preserve"> esperienze </w:t>
      </w:r>
      <w:proofErr w:type="spellStart"/>
      <w:r w:rsidR="00AC79AF" w:rsidRPr="00D131BE">
        <w:rPr>
          <w:rFonts w:ascii="Helvetica" w:hAnsi="Helvetica"/>
        </w:rPr>
        <w:t>gou</w:t>
      </w:r>
      <w:r w:rsidR="007D1C30" w:rsidRPr="00D131BE">
        <w:rPr>
          <w:rFonts w:ascii="Helvetica" w:hAnsi="Helvetica"/>
        </w:rPr>
        <w:t>rmand</w:t>
      </w:r>
      <w:proofErr w:type="spellEnd"/>
      <w:r w:rsidR="007D1C30" w:rsidRPr="00D131BE">
        <w:rPr>
          <w:rFonts w:ascii="Helvetica" w:hAnsi="Helvetica"/>
        </w:rPr>
        <w:t xml:space="preserve"> o di una perfetta</w:t>
      </w:r>
      <w:r w:rsidRPr="00D131BE">
        <w:rPr>
          <w:rFonts w:ascii="Helvetica" w:hAnsi="Helvetica"/>
        </w:rPr>
        <w:t xml:space="preserve"> </w:t>
      </w:r>
      <w:r w:rsidR="007D1C30" w:rsidRPr="00D131BE">
        <w:rPr>
          <w:rFonts w:ascii="Helvetica" w:hAnsi="Helvetica"/>
        </w:rPr>
        <w:t>abbronzatura</w:t>
      </w:r>
      <w:r w:rsidR="00D131BE">
        <w:rPr>
          <w:rFonts w:ascii="Helvetica" w:hAnsi="Helvetica"/>
        </w:rPr>
        <w:t xml:space="preserve"> </w:t>
      </w:r>
    </w:p>
    <w:p w:rsidR="00AF4E61" w:rsidRDefault="00AF4E61" w:rsidP="009104D1">
      <w:pPr>
        <w:pStyle w:val="Intestazione"/>
        <w:jc w:val="both"/>
        <w:rPr>
          <w:rFonts w:ascii="Helvetica" w:hAnsi="Helvetica" w:cs="HelveticaNeueLT Std"/>
          <w:bCs/>
        </w:rPr>
      </w:pPr>
    </w:p>
    <w:p w:rsidR="009F0712" w:rsidRPr="00D131BE" w:rsidRDefault="008E33DB" w:rsidP="009104D1">
      <w:pPr>
        <w:pStyle w:val="Intestazione"/>
        <w:jc w:val="both"/>
        <w:rPr>
          <w:rFonts w:ascii="Helvetica" w:hAnsi="Helvetica" w:cs="HelveticaNeueLT Std"/>
          <w:bCs/>
        </w:rPr>
      </w:pPr>
      <w:r w:rsidRPr="00D131BE">
        <w:rPr>
          <w:rFonts w:ascii="Helvetica" w:hAnsi="Helvetica" w:cs="HelveticaNeueLT Std"/>
          <w:bCs/>
        </w:rPr>
        <w:t>L</w:t>
      </w:r>
      <w:r w:rsidR="007C5163" w:rsidRPr="00D131BE">
        <w:rPr>
          <w:rFonts w:ascii="Helvetica" w:hAnsi="Helvetica" w:cs="HelveticaNeueLT Std"/>
          <w:bCs/>
        </w:rPr>
        <w:t>’i</w:t>
      </w:r>
      <w:r w:rsidR="00D43333" w:rsidRPr="00D131BE">
        <w:rPr>
          <w:rFonts w:ascii="Helvetica" w:hAnsi="Helvetica" w:cs="HelveticaNeueLT Std"/>
          <w:bCs/>
        </w:rPr>
        <w:t xml:space="preserve">nizio </w:t>
      </w:r>
      <w:r w:rsidR="00D436AE" w:rsidRPr="00D131BE">
        <w:rPr>
          <w:rFonts w:ascii="Helvetica" w:hAnsi="Helvetica" w:cs="HelveticaNeueLT Std"/>
          <w:bCs/>
        </w:rPr>
        <w:t>d</w:t>
      </w:r>
      <w:r w:rsidRPr="00D131BE">
        <w:rPr>
          <w:rFonts w:ascii="Helvetica" w:hAnsi="Helvetica" w:cs="HelveticaNeueLT Std"/>
          <w:bCs/>
        </w:rPr>
        <w:t xml:space="preserve">i un </w:t>
      </w:r>
      <w:r w:rsidR="00D436AE" w:rsidRPr="00D131BE">
        <w:rPr>
          <w:rFonts w:ascii="Helvetica" w:hAnsi="Helvetica" w:cs="HelveticaNeueLT Std"/>
          <w:bCs/>
        </w:rPr>
        <w:t xml:space="preserve">nuovo </w:t>
      </w:r>
      <w:r w:rsidR="0022659F" w:rsidRPr="00D131BE">
        <w:rPr>
          <w:rFonts w:ascii="Helvetica" w:hAnsi="Helvetica" w:cs="HelveticaNeueLT Std"/>
          <w:bCs/>
        </w:rPr>
        <w:t>giorno</w:t>
      </w:r>
      <w:r w:rsidRPr="00D131BE">
        <w:rPr>
          <w:rFonts w:ascii="Helvetica" w:hAnsi="Helvetica" w:cs="HelveticaNeueLT Std"/>
          <w:bCs/>
        </w:rPr>
        <w:t>, in particolare,</w:t>
      </w:r>
      <w:r w:rsidR="0022659F" w:rsidRPr="00D131BE">
        <w:rPr>
          <w:rFonts w:ascii="Helvetica" w:hAnsi="Helvetica" w:cs="HelveticaNeueLT Std"/>
          <w:bCs/>
        </w:rPr>
        <w:t xml:space="preserve"> </w:t>
      </w:r>
      <w:r w:rsidR="00D436AE" w:rsidRPr="00D131BE">
        <w:rPr>
          <w:rFonts w:ascii="Helvetica" w:hAnsi="Helvetica" w:cs="HelveticaNeueLT Std"/>
          <w:bCs/>
        </w:rPr>
        <w:t xml:space="preserve">è un momento che regala </w:t>
      </w:r>
      <w:r w:rsidR="0022659F" w:rsidRPr="00D131BE">
        <w:rPr>
          <w:rFonts w:ascii="Helvetica" w:hAnsi="Helvetica" w:cs="HelveticaNeueLT Std"/>
          <w:bCs/>
        </w:rPr>
        <w:t>sensazioni ed</w:t>
      </w:r>
      <w:r w:rsidR="007C5163" w:rsidRPr="00D131BE">
        <w:rPr>
          <w:rFonts w:ascii="Helvetica" w:hAnsi="Helvetica" w:cs="HelveticaNeueLT Std"/>
          <w:bCs/>
        </w:rPr>
        <w:t xml:space="preserve"> emozioni </w:t>
      </w:r>
      <w:r w:rsidRPr="00D131BE">
        <w:rPr>
          <w:rFonts w:ascii="Helvetica" w:hAnsi="Helvetica" w:cs="HelveticaNeueLT Std"/>
          <w:bCs/>
        </w:rPr>
        <w:t>uniche</w:t>
      </w:r>
      <w:r w:rsidR="007C5163" w:rsidRPr="00D131BE">
        <w:rPr>
          <w:rFonts w:ascii="Helvetica" w:hAnsi="Helvetica" w:cs="HelveticaNeueLT Std"/>
          <w:bCs/>
        </w:rPr>
        <w:t>, quando i primi raggi di sole “accendono” i cristalli</w:t>
      </w:r>
      <w:r w:rsidR="001626CE" w:rsidRPr="00D131BE">
        <w:rPr>
          <w:rFonts w:ascii="Helvetica" w:hAnsi="Helvetica" w:cs="HelveticaNeueLT Std"/>
          <w:bCs/>
        </w:rPr>
        <w:t xml:space="preserve"> </w:t>
      </w:r>
      <w:r w:rsidR="00D436AE" w:rsidRPr="00D131BE">
        <w:rPr>
          <w:rFonts w:ascii="Helvetica" w:hAnsi="Helvetica" w:cs="HelveticaNeueLT Std"/>
          <w:bCs/>
        </w:rPr>
        <w:t xml:space="preserve">ghiacciati </w:t>
      </w:r>
      <w:r w:rsidR="001B1984" w:rsidRPr="00D131BE">
        <w:rPr>
          <w:rFonts w:ascii="Helvetica" w:hAnsi="Helvetica" w:cs="HelveticaNeueLT Std"/>
          <w:bCs/>
        </w:rPr>
        <w:t>su</w:t>
      </w:r>
      <w:r w:rsidR="00D436AE" w:rsidRPr="00D131BE">
        <w:rPr>
          <w:rFonts w:ascii="Helvetica" w:hAnsi="Helvetica" w:cs="HelveticaNeueLT Std"/>
          <w:bCs/>
        </w:rPr>
        <w:t xml:space="preserve"> tappeti di neve</w:t>
      </w:r>
      <w:r w:rsidRPr="00D131BE">
        <w:rPr>
          <w:rFonts w:ascii="Helvetica" w:hAnsi="Helvetica" w:cs="HelveticaNeueLT Std"/>
          <w:bCs/>
        </w:rPr>
        <w:t xml:space="preserve"> </w:t>
      </w:r>
      <w:r w:rsidR="00D436AE" w:rsidRPr="00D131BE">
        <w:rPr>
          <w:rFonts w:ascii="Helvetica" w:hAnsi="Helvetica" w:cs="HelveticaNeueLT Std"/>
          <w:bCs/>
        </w:rPr>
        <w:t>immacolata</w:t>
      </w:r>
      <w:r w:rsidR="007C5163" w:rsidRPr="00D131BE">
        <w:rPr>
          <w:rFonts w:ascii="Helvetica" w:hAnsi="Helvetica" w:cs="HelveticaNeueLT Std"/>
          <w:bCs/>
        </w:rPr>
        <w:t xml:space="preserve">, l’aria frizzante </w:t>
      </w:r>
      <w:r w:rsidR="00475D72" w:rsidRPr="00D131BE">
        <w:rPr>
          <w:rFonts w:ascii="Helvetica" w:hAnsi="Helvetica" w:cs="HelveticaNeueLT Std"/>
          <w:bCs/>
        </w:rPr>
        <w:t>dell’alba pun</w:t>
      </w:r>
      <w:r w:rsidR="00D436AE" w:rsidRPr="00D131BE">
        <w:rPr>
          <w:rFonts w:ascii="Helvetica" w:hAnsi="Helvetica" w:cs="HelveticaNeueLT Std"/>
          <w:bCs/>
        </w:rPr>
        <w:t>ge</w:t>
      </w:r>
      <w:r w:rsidRPr="00D131BE">
        <w:rPr>
          <w:rFonts w:ascii="Helvetica" w:hAnsi="Helvetica" w:cs="HelveticaNeueLT Std"/>
          <w:bCs/>
        </w:rPr>
        <w:t xml:space="preserve"> </w:t>
      </w:r>
      <w:r w:rsidR="00475D72" w:rsidRPr="00D131BE">
        <w:rPr>
          <w:rFonts w:ascii="Helvetica" w:hAnsi="Helvetica" w:cs="HelveticaNeueLT Std"/>
          <w:bCs/>
        </w:rPr>
        <w:t>il viso e</w:t>
      </w:r>
      <w:r w:rsidR="001B1984" w:rsidRPr="00D131BE">
        <w:rPr>
          <w:rFonts w:ascii="Helvetica" w:hAnsi="Helvetica" w:cs="HelveticaNeueLT Std"/>
          <w:bCs/>
        </w:rPr>
        <w:t xml:space="preserve"> le </w:t>
      </w:r>
      <w:r w:rsidR="007C5163" w:rsidRPr="00D131BE">
        <w:rPr>
          <w:rFonts w:ascii="Helvetica" w:hAnsi="Helvetica" w:cs="HelveticaNeueLT Std"/>
          <w:bCs/>
        </w:rPr>
        <w:t xml:space="preserve">luci calde </w:t>
      </w:r>
      <w:r w:rsidR="00AA16FC" w:rsidRPr="00D131BE">
        <w:rPr>
          <w:rFonts w:ascii="Helvetica" w:hAnsi="Helvetica" w:cs="HelveticaNeueLT Std"/>
          <w:bCs/>
        </w:rPr>
        <w:t xml:space="preserve">del mattino </w:t>
      </w:r>
      <w:r w:rsidR="007C5163" w:rsidRPr="00D131BE">
        <w:rPr>
          <w:rFonts w:ascii="Helvetica" w:hAnsi="Helvetica" w:cs="HelveticaNeueLT Std"/>
          <w:bCs/>
        </w:rPr>
        <w:t xml:space="preserve">avvolgono </w:t>
      </w:r>
      <w:r w:rsidR="00691392" w:rsidRPr="00D131BE">
        <w:rPr>
          <w:rFonts w:ascii="Helvetica" w:hAnsi="Helvetica" w:cs="HelveticaNeueLT Std"/>
          <w:bCs/>
        </w:rPr>
        <w:t>le cime</w:t>
      </w:r>
      <w:r w:rsidR="00475D72" w:rsidRPr="00D131BE">
        <w:rPr>
          <w:rFonts w:ascii="Helvetica" w:hAnsi="Helvetica" w:cs="HelveticaNeueLT Std"/>
          <w:bCs/>
        </w:rPr>
        <w:t>.</w:t>
      </w:r>
      <w:r w:rsidRPr="00D131BE">
        <w:rPr>
          <w:rFonts w:ascii="Helvetica" w:hAnsi="Helvetica" w:cs="HelveticaNeueLT Std"/>
          <w:bCs/>
        </w:rPr>
        <w:t xml:space="preserve"> </w:t>
      </w:r>
    </w:p>
    <w:p w:rsidR="0068182E" w:rsidRPr="00D131BE" w:rsidRDefault="007075F7" w:rsidP="009D4E28">
      <w:pPr>
        <w:pStyle w:val="Intestazione"/>
        <w:jc w:val="both"/>
        <w:rPr>
          <w:rFonts w:ascii="Helvetica" w:hAnsi="Helvetica" w:cs="HelveticaNeueLT Std"/>
          <w:bCs/>
        </w:rPr>
      </w:pPr>
      <w:r w:rsidRPr="00D131BE">
        <w:rPr>
          <w:rFonts w:ascii="Helvetica" w:hAnsi="Helvetica" w:cs="HelveticaNeueLT Std"/>
          <w:bCs/>
        </w:rPr>
        <w:t xml:space="preserve">Fino al termine della stagione bianca </w:t>
      </w:r>
      <w:r w:rsidR="0022659F" w:rsidRPr="00D131BE">
        <w:rPr>
          <w:rFonts w:ascii="Helvetica" w:hAnsi="Helvetica" w:cs="HelveticaNeueLT Std"/>
          <w:bCs/>
        </w:rPr>
        <w:t xml:space="preserve">l’iniziativa </w:t>
      </w:r>
      <w:r w:rsidR="0022659F" w:rsidRPr="00D131BE">
        <w:rPr>
          <w:rFonts w:ascii="Helvetica" w:hAnsi="Helvetica" w:cs="HelveticaNeueLT Std"/>
          <w:b/>
          <w:bCs/>
        </w:rPr>
        <w:t xml:space="preserve">Trentino Ski </w:t>
      </w:r>
      <w:proofErr w:type="spellStart"/>
      <w:r w:rsidR="0022659F" w:rsidRPr="00D131BE">
        <w:rPr>
          <w:rFonts w:ascii="Helvetica" w:hAnsi="Helvetica" w:cs="HelveticaNeueLT Std"/>
          <w:b/>
          <w:bCs/>
        </w:rPr>
        <w:t>Sunrise</w:t>
      </w:r>
      <w:proofErr w:type="spellEnd"/>
      <w:r w:rsidR="0022659F" w:rsidRPr="00D131BE">
        <w:rPr>
          <w:rFonts w:ascii="Helvetica" w:hAnsi="Helvetica" w:cs="HelveticaNeueLT Std"/>
          <w:b/>
          <w:bCs/>
        </w:rPr>
        <w:t xml:space="preserve"> </w:t>
      </w:r>
      <w:r w:rsidR="00AF3463" w:rsidRPr="00D131BE">
        <w:rPr>
          <w:rFonts w:ascii="Helvetica" w:hAnsi="Helvetica" w:cs="HelveticaNeueLT Std"/>
          <w:bCs/>
        </w:rPr>
        <w:t xml:space="preserve">permette di vivere l’esperienza insolita </w:t>
      </w:r>
      <w:r w:rsidR="0022659F" w:rsidRPr="00D131BE">
        <w:rPr>
          <w:rFonts w:ascii="Helvetica" w:hAnsi="Helvetica" w:cs="HelveticaNeueLT Std"/>
          <w:bCs/>
        </w:rPr>
        <w:t xml:space="preserve">ed emozionante di </w:t>
      </w:r>
      <w:r w:rsidR="0022659F" w:rsidRPr="00D131BE">
        <w:rPr>
          <w:rFonts w:ascii="Helvetica" w:hAnsi="Helvetica" w:cs="HelveticaNeueLT Std"/>
          <w:b/>
          <w:bCs/>
        </w:rPr>
        <w:t>ammirare</w:t>
      </w:r>
      <w:r w:rsidR="0022659F" w:rsidRPr="00D131BE">
        <w:rPr>
          <w:rFonts w:ascii="Helvetica" w:hAnsi="Helvetica" w:cs="HelveticaNeueLT Std"/>
          <w:bCs/>
        </w:rPr>
        <w:t xml:space="preserve"> </w:t>
      </w:r>
      <w:r w:rsidR="0022659F" w:rsidRPr="00D131BE">
        <w:rPr>
          <w:rFonts w:ascii="Helvetica" w:hAnsi="Helvetica" w:cs="HelveticaNeueLT Std"/>
          <w:b/>
          <w:bCs/>
        </w:rPr>
        <w:t xml:space="preserve">lo </w:t>
      </w:r>
      <w:r w:rsidR="00A90EA9" w:rsidRPr="00D131BE">
        <w:rPr>
          <w:rFonts w:ascii="Helvetica" w:hAnsi="Helvetica" w:cs="HelveticaNeueLT Std"/>
          <w:b/>
          <w:bCs/>
        </w:rPr>
        <w:t>spettacolo dell’alba in quota</w:t>
      </w:r>
      <w:r w:rsidR="000A4CA3" w:rsidRPr="00D131BE">
        <w:rPr>
          <w:rFonts w:ascii="Helvetica" w:hAnsi="Helvetica" w:cs="HelveticaNeueLT Std"/>
          <w:b/>
          <w:bCs/>
        </w:rPr>
        <w:t xml:space="preserve"> </w:t>
      </w:r>
      <w:r w:rsidR="000A4CA3" w:rsidRPr="00D131BE">
        <w:rPr>
          <w:rFonts w:ascii="Helvetica" w:hAnsi="Helvetica" w:cs="HelveticaNeueLT Std"/>
          <w:bCs/>
        </w:rPr>
        <w:t>e</w:t>
      </w:r>
      <w:r w:rsidR="00A90EA9" w:rsidRPr="00D131BE">
        <w:rPr>
          <w:rFonts w:ascii="Helvetica" w:hAnsi="Helvetica" w:cs="HelveticaNeueLT Std"/>
          <w:bCs/>
        </w:rPr>
        <w:t xml:space="preserve"> </w:t>
      </w:r>
      <w:r w:rsidR="00AF3463" w:rsidRPr="00D131BE">
        <w:rPr>
          <w:rFonts w:ascii="Helvetica" w:hAnsi="Helvetica" w:cs="HelveticaNeueLT Std"/>
          <w:bCs/>
        </w:rPr>
        <w:t xml:space="preserve">di </w:t>
      </w:r>
      <w:r w:rsidR="00A90EA9" w:rsidRPr="00D131BE">
        <w:rPr>
          <w:rFonts w:ascii="Helvetica" w:hAnsi="Helvetica" w:cs="HelveticaNeueLT Std"/>
          <w:b/>
          <w:bCs/>
        </w:rPr>
        <w:t xml:space="preserve">sciare o passeggiare sulla neve </w:t>
      </w:r>
      <w:r w:rsidR="00475D72" w:rsidRPr="00D131BE">
        <w:rPr>
          <w:rFonts w:ascii="Helvetica" w:hAnsi="Helvetica" w:cs="HelveticaNeueLT Std"/>
          <w:b/>
          <w:bCs/>
        </w:rPr>
        <w:t>alle prime luci</w:t>
      </w:r>
      <w:r w:rsidR="001626CE" w:rsidRPr="00D131BE">
        <w:rPr>
          <w:rFonts w:ascii="Helvetica" w:hAnsi="Helvetica" w:cs="HelveticaNeueLT Std"/>
          <w:b/>
          <w:bCs/>
        </w:rPr>
        <w:t xml:space="preserve"> </w:t>
      </w:r>
      <w:r w:rsidR="00475D72" w:rsidRPr="00D131BE">
        <w:rPr>
          <w:rFonts w:ascii="Helvetica" w:hAnsi="Helvetica" w:cs="HelveticaNeueLT Std"/>
          <w:b/>
          <w:bCs/>
        </w:rPr>
        <w:t>del giorno</w:t>
      </w:r>
      <w:r w:rsidR="00AC79AF" w:rsidRPr="00D131BE">
        <w:rPr>
          <w:rFonts w:ascii="Helvetica" w:hAnsi="Helvetica" w:cs="HelveticaNeueLT Std"/>
          <w:bCs/>
        </w:rPr>
        <w:t xml:space="preserve">. </w:t>
      </w:r>
      <w:r w:rsidR="000A4CA3" w:rsidRPr="00D131BE">
        <w:rPr>
          <w:rFonts w:ascii="Helvetica" w:hAnsi="Helvetica" w:cs="HelveticaNeueLT Std"/>
          <w:bCs/>
        </w:rPr>
        <w:t>Il tutto preceduto d</w:t>
      </w:r>
      <w:r w:rsidR="00A90EA9" w:rsidRPr="00D131BE">
        <w:rPr>
          <w:rFonts w:ascii="Helvetica" w:hAnsi="Helvetica" w:cs="HelveticaNeueLT Std"/>
          <w:bCs/>
        </w:rPr>
        <w:t xml:space="preserve">a una </w:t>
      </w:r>
      <w:r w:rsidR="00A90EA9" w:rsidRPr="00D131BE">
        <w:rPr>
          <w:rFonts w:ascii="Helvetica" w:hAnsi="Helvetica" w:cs="HelveticaNeueLT Std"/>
          <w:b/>
          <w:bCs/>
        </w:rPr>
        <w:t>ricca e gustosa colazione</w:t>
      </w:r>
      <w:r w:rsidR="00A90EA9" w:rsidRPr="00D131BE">
        <w:rPr>
          <w:rFonts w:ascii="Helvetica" w:hAnsi="Helvetica" w:cs="HelveticaNeueLT Std"/>
          <w:bCs/>
        </w:rPr>
        <w:t xml:space="preserve"> </w:t>
      </w:r>
      <w:r w:rsidR="00A90EA9" w:rsidRPr="00D131BE">
        <w:rPr>
          <w:rFonts w:ascii="Helvetica" w:hAnsi="Helvetica" w:cs="HelveticaNeueLT Std"/>
          <w:b/>
          <w:bCs/>
        </w:rPr>
        <w:t>in rifugio</w:t>
      </w:r>
      <w:r w:rsidR="000A4CA3" w:rsidRPr="00D131BE">
        <w:rPr>
          <w:rFonts w:ascii="Helvetica" w:hAnsi="Helvetica" w:cs="HelveticaNeueLT Std"/>
          <w:bCs/>
        </w:rPr>
        <w:t xml:space="preserve"> </w:t>
      </w:r>
      <w:r w:rsidR="00540AEB" w:rsidRPr="00D131BE">
        <w:rPr>
          <w:rFonts w:ascii="Helvetica" w:hAnsi="Helvetica" w:cs="HelveticaNeueLT Std"/>
          <w:bCs/>
        </w:rPr>
        <w:t>a base di prodotti locali: latte,</w:t>
      </w:r>
      <w:r w:rsidR="000A4CA3" w:rsidRPr="00D131BE">
        <w:rPr>
          <w:rFonts w:ascii="Helvetica" w:hAnsi="Helvetica" w:cs="HelveticaNeueLT Std"/>
          <w:bCs/>
        </w:rPr>
        <w:t xml:space="preserve"> f</w:t>
      </w:r>
      <w:r w:rsidR="00540AEB" w:rsidRPr="00D131BE">
        <w:rPr>
          <w:rFonts w:ascii="Helvetica" w:hAnsi="Helvetica" w:cs="HelveticaNeueLT Std"/>
          <w:bCs/>
        </w:rPr>
        <w:t>ormaggi, salumi, confetture, mieli di montagna e dolci tipici</w:t>
      </w:r>
      <w:r w:rsidR="000A4CA3" w:rsidRPr="00D131BE">
        <w:rPr>
          <w:rFonts w:ascii="Helvetica" w:hAnsi="Helvetica" w:cs="HelveticaNeueLT Std"/>
          <w:bCs/>
        </w:rPr>
        <w:t>.</w:t>
      </w:r>
      <w:r w:rsidR="008E33DB" w:rsidRPr="00D131BE">
        <w:rPr>
          <w:rFonts w:ascii="Helvetica" w:hAnsi="Helvetica" w:cs="HelveticaNeueLT Std"/>
          <w:bCs/>
        </w:rPr>
        <w:t xml:space="preserve"> </w:t>
      </w:r>
      <w:r w:rsidR="00AF3463" w:rsidRPr="00D131BE">
        <w:rPr>
          <w:rFonts w:ascii="Helvetica" w:hAnsi="Helvetica" w:cs="HelveticaNeueLT Std"/>
          <w:bCs/>
        </w:rPr>
        <w:t>E poi</w:t>
      </w:r>
      <w:r w:rsidR="009104D1" w:rsidRPr="00D131BE">
        <w:rPr>
          <w:rFonts w:ascii="Helvetica" w:hAnsi="Helvetica" w:cs="HelveticaNeueLT Std"/>
          <w:bCs/>
        </w:rPr>
        <w:t xml:space="preserve"> tutti in pista,</w:t>
      </w:r>
      <w:r w:rsidR="00AF3463" w:rsidRPr="00D131BE">
        <w:rPr>
          <w:rFonts w:ascii="Helvetica" w:hAnsi="Helvetica" w:cs="HelveticaNeueLT Std"/>
          <w:bCs/>
        </w:rPr>
        <w:t xml:space="preserve"> </w:t>
      </w:r>
      <w:r w:rsidR="007C1D9F" w:rsidRPr="00D131BE">
        <w:rPr>
          <w:rFonts w:ascii="Helvetica" w:hAnsi="Helvetica" w:cs="HelveticaNeueLT Std"/>
          <w:bCs/>
        </w:rPr>
        <w:t>solcando</w:t>
      </w:r>
      <w:r w:rsidR="009104D1" w:rsidRPr="00D131BE">
        <w:rPr>
          <w:rFonts w:ascii="Helvetica" w:hAnsi="Helvetica" w:cs="HelveticaNeueLT Std"/>
          <w:bCs/>
        </w:rPr>
        <w:t xml:space="preserve"> per primi l</w:t>
      </w:r>
      <w:r w:rsidR="001626CE" w:rsidRPr="00D131BE">
        <w:rPr>
          <w:rFonts w:ascii="Helvetica" w:hAnsi="Helvetica" w:cs="HelveticaNeueLT Std"/>
          <w:bCs/>
        </w:rPr>
        <w:t>a neve ancora immacolata,</w:t>
      </w:r>
      <w:r w:rsidR="00B04DFC" w:rsidRPr="00D131BE">
        <w:rPr>
          <w:rFonts w:ascii="Helvetica" w:hAnsi="Helvetica" w:cs="HelveticaNeueLT Std"/>
          <w:bCs/>
        </w:rPr>
        <w:t xml:space="preserve"> </w:t>
      </w:r>
      <w:r w:rsidR="001626CE" w:rsidRPr="00D131BE">
        <w:rPr>
          <w:rFonts w:ascii="Helvetica" w:hAnsi="Helvetica" w:cs="HelveticaNeueLT Std"/>
          <w:bCs/>
        </w:rPr>
        <w:t>avvolti dal silenzio,</w:t>
      </w:r>
      <w:r w:rsidR="00B04DFC" w:rsidRPr="00D131BE">
        <w:rPr>
          <w:rFonts w:ascii="Helvetica" w:hAnsi="Helvetica" w:cs="HelveticaNeueLT Std"/>
          <w:bCs/>
        </w:rPr>
        <w:t xml:space="preserve"> </w:t>
      </w:r>
      <w:r w:rsidR="001626CE" w:rsidRPr="00D131BE">
        <w:rPr>
          <w:rFonts w:ascii="Helvetica" w:hAnsi="Helvetica" w:cs="HelveticaNeueLT Std"/>
          <w:bCs/>
        </w:rPr>
        <w:t xml:space="preserve">mentre le cime </w:t>
      </w:r>
      <w:r w:rsidR="008E33DB" w:rsidRPr="00D131BE">
        <w:rPr>
          <w:rFonts w:ascii="Helvetica" w:hAnsi="Helvetica" w:cs="HelveticaNeueLT Std"/>
          <w:bCs/>
        </w:rPr>
        <w:t>si tingono d</w:t>
      </w:r>
      <w:r w:rsidR="00B04DFC" w:rsidRPr="00D131BE">
        <w:rPr>
          <w:rFonts w:ascii="Helvetica" w:hAnsi="Helvetica" w:cs="HelveticaNeueLT Std"/>
          <w:bCs/>
        </w:rPr>
        <w:t>i suggestivi</w:t>
      </w:r>
      <w:r w:rsidR="008E33DB" w:rsidRPr="00D131BE">
        <w:rPr>
          <w:rFonts w:ascii="Helvetica" w:hAnsi="Helvetica" w:cs="HelveticaNeueLT Std"/>
          <w:bCs/>
        </w:rPr>
        <w:t xml:space="preserve"> arcobaleni di colori</w:t>
      </w:r>
      <w:r w:rsidR="007C1D9F" w:rsidRPr="00D131BE">
        <w:rPr>
          <w:rFonts w:ascii="Helvetica" w:hAnsi="Helvetica" w:cs="HelveticaNeueLT Std"/>
          <w:bCs/>
        </w:rPr>
        <w:t>. C</w:t>
      </w:r>
      <w:r w:rsidR="009104D1" w:rsidRPr="00D131BE">
        <w:rPr>
          <w:rFonts w:ascii="Helvetica" w:hAnsi="Helvetica" w:cs="HelveticaNeueLT Std"/>
          <w:bCs/>
        </w:rPr>
        <w:t xml:space="preserve">on gli sci, ma anche con le </w:t>
      </w:r>
      <w:proofErr w:type="spellStart"/>
      <w:r w:rsidR="009104D1" w:rsidRPr="00D131BE">
        <w:rPr>
          <w:rFonts w:ascii="Helvetica" w:hAnsi="Helvetica" w:cs="HelveticaNeueLT Std"/>
          <w:bCs/>
        </w:rPr>
        <w:t>ciaspole</w:t>
      </w:r>
      <w:proofErr w:type="spellEnd"/>
      <w:r w:rsidR="009104D1" w:rsidRPr="00D131BE">
        <w:rPr>
          <w:rFonts w:ascii="Helvetica" w:hAnsi="Helvetica" w:cs="HelveticaNeueLT Std"/>
          <w:bCs/>
        </w:rPr>
        <w:t xml:space="preserve"> </w:t>
      </w:r>
      <w:r w:rsidR="00AF3463" w:rsidRPr="00D131BE">
        <w:rPr>
          <w:rFonts w:ascii="Helvetica" w:hAnsi="Helvetica" w:cs="HelveticaNeueLT Std"/>
          <w:bCs/>
        </w:rPr>
        <w:t xml:space="preserve">o </w:t>
      </w:r>
      <w:r w:rsidR="001626CE" w:rsidRPr="00D131BE">
        <w:rPr>
          <w:rFonts w:ascii="Helvetica" w:hAnsi="Helvetica" w:cs="HelveticaNeueLT Std"/>
          <w:bCs/>
        </w:rPr>
        <w:t xml:space="preserve">semplicemente a </w:t>
      </w:r>
      <w:r w:rsidR="009104D1" w:rsidRPr="00D131BE">
        <w:rPr>
          <w:rFonts w:ascii="Helvetica" w:hAnsi="Helvetica" w:cs="HelveticaNeueLT Std"/>
          <w:bCs/>
        </w:rPr>
        <w:t>piedi, assieme a maestri di sci, guide alpine o accompagnatori del territorio.</w:t>
      </w:r>
      <w:r w:rsidR="00D131BE">
        <w:rPr>
          <w:rFonts w:ascii="Helvetica" w:hAnsi="Helvetica" w:cs="HelveticaNeueLT Std"/>
          <w:bCs/>
        </w:rPr>
        <w:t xml:space="preserve"> </w:t>
      </w:r>
      <w:r w:rsidR="008E33DB" w:rsidRPr="00D131BE">
        <w:rPr>
          <w:rFonts w:ascii="Helvetica" w:hAnsi="Helvetica" w:cs="HelveticaNeueLT Std"/>
          <w:bCs/>
        </w:rPr>
        <w:t>Anche p</w:t>
      </w:r>
      <w:r w:rsidR="00610A73" w:rsidRPr="00D131BE">
        <w:rPr>
          <w:rFonts w:ascii="Helvetica" w:hAnsi="Helvetica" w:cs="HelveticaNeueLT Std"/>
          <w:bCs/>
        </w:rPr>
        <w:t xml:space="preserve">er tutto il mese di marzo gli appuntamenti </w:t>
      </w:r>
      <w:r w:rsidR="00160CDB" w:rsidRPr="00D131BE">
        <w:rPr>
          <w:rFonts w:ascii="Helvetica" w:hAnsi="Helvetica" w:cs="HelveticaNeueLT Std"/>
          <w:bCs/>
        </w:rPr>
        <w:t xml:space="preserve">di Trentino Ski </w:t>
      </w:r>
      <w:proofErr w:type="spellStart"/>
      <w:r w:rsidR="00160CDB" w:rsidRPr="00D131BE">
        <w:rPr>
          <w:rFonts w:ascii="Helvetica" w:hAnsi="Helvetica" w:cs="HelveticaNeueLT Std"/>
          <w:bCs/>
        </w:rPr>
        <w:t>Sunrise</w:t>
      </w:r>
      <w:proofErr w:type="spellEnd"/>
      <w:r w:rsidR="00160CDB" w:rsidRPr="00D131BE">
        <w:rPr>
          <w:rFonts w:ascii="Helvetica" w:hAnsi="Helvetica" w:cs="HelveticaNeueLT Std"/>
          <w:bCs/>
        </w:rPr>
        <w:t xml:space="preserve"> </w:t>
      </w:r>
      <w:proofErr w:type="spellStart"/>
      <w:r w:rsidR="008E33DB" w:rsidRPr="00D131BE">
        <w:rPr>
          <w:rFonts w:ascii="Helvetica" w:hAnsi="Helvetica" w:cs="HelveticaNeueLT Std"/>
          <w:bCs/>
        </w:rPr>
        <w:t>sarannno</w:t>
      </w:r>
      <w:proofErr w:type="spellEnd"/>
      <w:r w:rsidR="008E33DB" w:rsidRPr="00D131BE">
        <w:rPr>
          <w:rFonts w:ascii="Helvetica" w:hAnsi="Helvetica" w:cs="HelveticaNeueLT Std"/>
          <w:bCs/>
        </w:rPr>
        <w:t xml:space="preserve"> proposti settimanalmente </w:t>
      </w:r>
      <w:r w:rsidR="00181016" w:rsidRPr="00D131BE">
        <w:rPr>
          <w:rFonts w:ascii="Helvetica" w:hAnsi="Helvetica" w:cs="HelveticaNeueLT Std"/>
          <w:bCs/>
        </w:rPr>
        <w:t xml:space="preserve">in una località </w:t>
      </w:r>
      <w:r w:rsidR="00610A73" w:rsidRPr="00D131BE">
        <w:rPr>
          <w:rFonts w:ascii="Helvetica" w:hAnsi="Helvetica" w:cs="HelveticaNeueLT Std"/>
          <w:bCs/>
        </w:rPr>
        <w:t>ogni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610A73" w:rsidRPr="00D131BE">
        <w:rPr>
          <w:rFonts w:ascii="Helvetica" w:hAnsi="Helvetica" w:cs="HelveticaNeueLT Std"/>
          <w:bCs/>
        </w:rPr>
        <w:t xml:space="preserve">volta </w:t>
      </w:r>
      <w:r w:rsidR="00181016" w:rsidRPr="00D131BE">
        <w:rPr>
          <w:rFonts w:ascii="Helvetica" w:hAnsi="Helvetica" w:cs="HelveticaNeueLT Std"/>
          <w:bCs/>
        </w:rPr>
        <w:t>diversa</w:t>
      </w:r>
      <w:r w:rsidR="00160CDB" w:rsidRPr="00D131BE">
        <w:rPr>
          <w:rFonts w:ascii="Helvetica" w:hAnsi="Helvetica" w:cs="HelveticaNeueLT Std"/>
          <w:bCs/>
        </w:rPr>
        <w:t>.</w:t>
      </w:r>
      <w:r w:rsidR="0068182E" w:rsidRPr="00D131BE">
        <w:rPr>
          <w:rFonts w:ascii="Helvetica" w:hAnsi="Helvetica" w:cs="HelveticaNeueLT Std"/>
          <w:bCs/>
        </w:rPr>
        <w:t xml:space="preserve"> </w:t>
      </w:r>
    </w:p>
    <w:p w:rsidR="00AF4E61" w:rsidRDefault="00AF4E61" w:rsidP="009D4E28">
      <w:pPr>
        <w:pStyle w:val="Intestazione"/>
        <w:jc w:val="both"/>
        <w:rPr>
          <w:rFonts w:ascii="Helvetica" w:hAnsi="Helvetica" w:cs="HelveticaNeueLT Std"/>
          <w:bCs/>
        </w:rPr>
      </w:pPr>
    </w:p>
    <w:p w:rsidR="00FF6C82" w:rsidRPr="00D131BE" w:rsidRDefault="001626CE" w:rsidP="009D4E28">
      <w:pPr>
        <w:pStyle w:val="Intestazione"/>
        <w:jc w:val="both"/>
        <w:rPr>
          <w:rFonts w:ascii="Helvetica" w:hAnsi="Helvetica" w:cs="HelveticaNeueLT Std"/>
          <w:bCs/>
        </w:rPr>
      </w:pPr>
      <w:r w:rsidRPr="00D131BE">
        <w:rPr>
          <w:rFonts w:ascii="Helvetica" w:hAnsi="Helvetica" w:cs="HelveticaNeueLT Std"/>
          <w:bCs/>
        </w:rPr>
        <w:t>I prossimi</w:t>
      </w:r>
      <w:r w:rsidR="00610A73" w:rsidRPr="00D131BE">
        <w:rPr>
          <w:rFonts w:ascii="Helvetica" w:hAnsi="Helvetica" w:cs="HelveticaNeueLT Std"/>
          <w:bCs/>
        </w:rPr>
        <w:t xml:space="preserve"> sono in programma sabato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610A73" w:rsidRPr="00D131BE">
        <w:rPr>
          <w:rFonts w:ascii="Helvetica" w:hAnsi="Helvetica" w:cs="HelveticaNeueLT Std"/>
          <w:bCs/>
        </w:rPr>
        <w:t>4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610A73" w:rsidRPr="00D131BE">
        <w:rPr>
          <w:rFonts w:ascii="Helvetica" w:hAnsi="Helvetica" w:cs="HelveticaNeueLT Std"/>
          <w:bCs/>
        </w:rPr>
        <w:t>marzo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610A73" w:rsidRPr="00D131BE">
        <w:rPr>
          <w:rFonts w:ascii="Helvetica" w:hAnsi="Helvetica" w:cs="HelveticaNeueLT Std"/>
          <w:bCs/>
        </w:rPr>
        <w:t xml:space="preserve">nella </w:t>
      </w:r>
      <w:proofErr w:type="spellStart"/>
      <w:r w:rsidR="00610A73" w:rsidRPr="00D131BE">
        <w:rPr>
          <w:rFonts w:ascii="Helvetica" w:hAnsi="Helvetica" w:cs="HelveticaNeueLT Std"/>
          <w:bCs/>
        </w:rPr>
        <w:t>skiarea</w:t>
      </w:r>
      <w:proofErr w:type="spellEnd"/>
      <w:r w:rsidR="00610A73" w:rsidRPr="00D131BE">
        <w:rPr>
          <w:rFonts w:ascii="Helvetica" w:hAnsi="Helvetica" w:cs="HelveticaNeueLT Std"/>
          <w:bCs/>
        </w:rPr>
        <w:t xml:space="preserve"> di </w:t>
      </w:r>
      <w:proofErr w:type="spellStart"/>
      <w:r w:rsidR="00610A73" w:rsidRPr="00D131BE">
        <w:rPr>
          <w:rFonts w:ascii="Helvetica" w:hAnsi="Helvetica" w:cs="HelveticaNeueLT Std"/>
          <w:b/>
          <w:bCs/>
        </w:rPr>
        <w:t>Brentonico</w:t>
      </w:r>
      <w:proofErr w:type="spellEnd"/>
      <w:r w:rsidRPr="00D131BE">
        <w:rPr>
          <w:rFonts w:ascii="Helvetica" w:hAnsi="Helvetica" w:cs="HelveticaNeueLT Std"/>
          <w:b/>
          <w:bCs/>
        </w:rPr>
        <w:t>,</w:t>
      </w:r>
      <w:r w:rsidR="00610A73" w:rsidRPr="00D131BE">
        <w:rPr>
          <w:rFonts w:ascii="Helvetica" w:hAnsi="Helvetica" w:cs="HelveticaNeueLT Std"/>
          <w:bCs/>
        </w:rPr>
        <w:t xml:space="preserve"> </w:t>
      </w:r>
      <w:r w:rsidR="00FF6C82" w:rsidRPr="00D131BE">
        <w:rPr>
          <w:rFonts w:ascii="Helvetica" w:hAnsi="Helvetica" w:cs="HelveticaNeueLT Std"/>
          <w:bCs/>
        </w:rPr>
        <w:t>ai piedi del</w:t>
      </w:r>
      <w:r w:rsidRPr="00D131BE">
        <w:rPr>
          <w:rFonts w:ascii="Helvetica" w:hAnsi="Helvetica" w:cs="HelveticaNeueLT Std"/>
          <w:bCs/>
        </w:rPr>
        <w:t xml:space="preserve"> </w:t>
      </w:r>
      <w:r w:rsidR="00FF6C82" w:rsidRPr="00D131BE">
        <w:rPr>
          <w:rFonts w:ascii="Helvetica" w:hAnsi="Helvetica" w:cs="HelveticaNeueLT Std"/>
          <w:bCs/>
        </w:rPr>
        <w:t xml:space="preserve">monte Altissimo, </w:t>
      </w:r>
      <w:r w:rsidR="00610A73" w:rsidRPr="00D131BE">
        <w:rPr>
          <w:rFonts w:ascii="Helvetica" w:hAnsi="Helvetica" w:cs="HelveticaNeueLT Std"/>
          <w:bCs/>
        </w:rPr>
        <w:t>con sosta al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Pr="00D131BE">
        <w:rPr>
          <w:rFonts w:ascii="Helvetica" w:hAnsi="Helvetica" w:cs="HelveticaNeueLT Std"/>
          <w:bCs/>
        </w:rPr>
        <w:t xml:space="preserve">rifugio </w:t>
      </w:r>
      <w:r w:rsidR="00610A73" w:rsidRPr="00D131BE">
        <w:rPr>
          <w:rFonts w:ascii="Helvetica" w:hAnsi="Helvetica" w:cs="HelveticaNeueLT Std"/>
          <w:bCs/>
        </w:rPr>
        <w:t>Baita Montagnola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610A73" w:rsidRPr="00D131BE">
        <w:rPr>
          <w:rFonts w:ascii="Helvetica" w:hAnsi="Helvetica" w:cs="HelveticaNeueLT Std"/>
          <w:bCs/>
        </w:rPr>
        <w:t>e</w:t>
      </w:r>
      <w:r w:rsidR="00FF6C82" w:rsidRPr="00D131BE">
        <w:rPr>
          <w:rFonts w:ascii="Helvetica" w:hAnsi="Helvetica" w:cs="HelveticaNeueLT Std"/>
          <w:bCs/>
        </w:rPr>
        <w:t xml:space="preserve"> anche</w:t>
      </w:r>
      <w:r w:rsidR="00610A73" w:rsidRPr="00D131BE">
        <w:rPr>
          <w:rFonts w:ascii="Helvetica" w:hAnsi="Helvetica" w:cs="HelveticaNeueLT Std"/>
          <w:bCs/>
        </w:rPr>
        <w:t xml:space="preserve"> in </w:t>
      </w:r>
      <w:proofErr w:type="spellStart"/>
      <w:r w:rsidR="00610A73" w:rsidRPr="00D131BE">
        <w:rPr>
          <w:rFonts w:ascii="Helvetica" w:hAnsi="Helvetica" w:cs="HelveticaNeueLT Std"/>
          <w:bCs/>
        </w:rPr>
        <w:t>Val</w:t>
      </w:r>
      <w:proofErr w:type="spellEnd"/>
      <w:r w:rsidR="00610A73" w:rsidRPr="00D131BE">
        <w:rPr>
          <w:rFonts w:ascii="Helvetica" w:hAnsi="Helvetica" w:cs="HelveticaNeueLT Std"/>
          <w:bCs/>
        </w:rPr>
        <w:t xml:space="preserve"> di Fassa a </w:t>
      </w:r>
      <w:r w:rsidR="0024675F" w:rsidRPr="00D131BE">
        <w:rPr>
          <w:rFonts w:ascii="Helvetica" w:hAnsi="Helvetica" w:cs="HelveticaNeueLT Std"/>
          <w:b/>
          <w:bCs/>
        </w:rPr>
        <w:t xml:space="preserve">Passo </w:t>
      </w:r>
      <w:r w:rsidR="00610A73" w:rsidRPr="00D131BE">
        <w:rPr>
          <w:rFonts w:ascii="Helvetica" w:hAnsi="Helvetica" w:cs="HelveticaNeueLT Std"/>
          <w:b/>
          <w:bCs/>
        </w:rPr>
        <w:t>San Pellegrino</w:t>
      </w:r>
      <w:r w:rsidRPr="00D131BE">
        <w:rPr>
          <w:rFonts w:ascii="Helvetica" w:hAnsi="Helvetica" w:cs="HelveticaNeueLT Std"/>
          <w:b/>
          <w:bCs/>
        </w:rPr>
        <w:t xml:space="preserve">, </w:t>
      </w:r>
      <w:r w:rsidR="00FF6C82" w:rsidRPr="00D131BE">
        <w:rPr>
          <w:rFonts w:ascii="Helvetica" w:hAnsi="Helvetica" w:cs="HelveticaNeueLT Std"/>
          <w:bCs/>
        </w:rPr>
        <w:t>dove la</w:t>
      </w:r>
      <w:r w:rsidRPr="00D131BE">
        <w:rPr>
          <w:rFonts w:ascii="Helvetica" w:hAnsi="Helvetica" w:cs="HelveticaNeueLT Std"/>
          <w:bCs/>
        </w:rPr>
        <w:t xml:space="preserve"> </w:t>
      </w:r>
      <w:r w:rsidR="00FF6C82" w:rsidRPr="00D131BE">
        <w:rPr>
          <w:rFonts w:ascii="Helvetica" w:hAnsi="Helvetica" w:cs="HelveticaNeueLT Std"/>
          <w:bCs/>
        </w:rPr>
        <w:t>colazione</w:t>
      </w:r>
      <w:r w:rsidRPr="00D131BE">
        <w:rPr>
          <w:rFonts w:ascii="Helvetica" w:hAnsi="Helvetica" w:cs="HelveticaNeueLT Std"/>
          <w:bCs/>
        </w:rPr>
        <w:t xml:space="preserve"> </w:t>
      </w:r>
      <w:r w:rsidR="00FF6C82" w:rsidRPr="00D131BE">
        <w:rPr>
          <w:rFonts w:ascii="Helvetica" w:hAnsi="Helvetica" w:cs="HelveticaNeueLT Std"/>
          <w:bCs/>
        </w:rPr>
        <w:t>sarà</w:t>
      </w:r>
      <w:r w:rsidRPr="00D131BE">
        <w:rPr>
          <w:rFonts w:ascii="Helvetica" w:hAnsi="Helvetica" w:cs="HelveticaNeueLT Std"/>
          <w:bCs/>
        </w:rPr>
        <w:t xml:space="preserve"> </w:t>
      </w:r>
      <w:r w:rsidR="00FF6C82" w:rsidRPr="00D131BE">
        <w:rPr>
          <w:rFonts w:ascii="Helvetica" w:hAnsi="Helvetica" w:cs="HelveticaNeueLT Std"/>
          <w:bCs/>
        </w:rPr>
        <w:t xml:space="preserve">servita </w:t>
      </w:r>
      <w:r w:rsidR="00610A73" w:rsidRPr="00D131BE">
        <w:rPr>
          <w:rFonts w:ascii="Helvetica" w:hAnsi="Helvetica" w:cs="HelveticaNeueLT Std"/>
          <w:bCs/>
        </w:rPr>
        <w:t xml:space="preserve">al rifugio Baita Paradiso. </w:t>
      </w:r>
    </w:p>
    <w:p w:rsidR="0024675F" w:rsidRPr="00D131BE" w:rsidRDefault="00610A73" w:rsidP="009D4E28">
      <w:pPr>
        <w:pStyle w:val="Intestazione"/>
        <w:jc w:val="both"/>
        <w:rPr>
          <w:rFonts w:ascii="Helvetica" w:hAnsi="Helvetica" w:cs="HelveticaNeueLT Std"/>
          <w:bCs/>
        </w:rPr>
      </w:pPr>
      <w:r w:rsidRPr="00D131BE">
        <w:rPr>
          <w:rFonts w:ascii="Helvetica" w:hAnsi="Helvetica" w:cs="HelveticaNeueLT Std"/>
          <w:bCs/>
        </w:rPr>
        <w:t>A seguire,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Pr="00D131BE">
        <w:rPr>
          <w:rFonts w:ascii="Helvetica" w:hAnsi="Helvetica" w:cs="HelveticaNeueLT Std"/>
          <w:bCs/>
        </w:rPr>
        <w:t>mercoledì 8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1626CE" w:rsidRPr="00D131BE">
        <w:rPr>
          <w:rFonts w:ascii="Helvetica" w:hAnsi="Helvetica" w:cs="HelveticaNeueLT Std"/>
          <w:bCs/>
        </w:rPr>
        <w:t xml:space="preserve">nuovamente </w:t>
      </w:r>
      <w:r w:rsidRPr="00D131BE">
        <w:rPr>
          <w:rFonts w:ascii="Helvetica" w:hAnsi="Helvetica" w:cs="HelveticaNeueLT Std"/>
          <w:bCs/>
        </w:rPr>
        <w:t xml:space="preserve">in </w:t>
      </w:r>
      <w:proofErr w:type="spellStart"/>
      <w:r w:rsidRPr="00D131BE">
        <w:rPr>
          <w:rFonts w:ascii="Helvetica" w:hAnsi="Helvetica" w:cs="HelveticaNeueLT Std"/>
          <w:bCs/>
        </w:rPr>
        <w:t>Val</w:t>
      </w:r>
      <w:proofErr w:type="spellEnd"/>
      <w:r w:rsidRPr="00D131BE">
        <w:rPr>
          <w:rFonts w:ascii="Helvetica" w:hAnsi="Helvetica" w:cs="HelveticaNeueLT Std"/>
          <w:bCs/>
        </w:rPr>
        <w:t xml:space="preserve"> di Fassa</w:t>
      </w:r>
      <w:r w:rsidR="00FF6C82" w:rsidRPr="00D131BE">
        <w:rPr>
          <w:rFonts w:ascii="Helvetica" w:hAnsi="Helvetica" w:cs="HelveticaNeueLT Std"/>
          <w:bCs/>
        </w:rPr>
        <w:t>,</w:t>
      </w:r>
      <w:r w:rsidRPr="00D131BE">
        <w:rPr>
          <w:rFonts w:ascii="Helvetica" w:hAnsi="Helvetica" w:cs="HelveticaNeueLT Std"/>
          <w:bCs/>
        </w:rPr>
        <w:t xml:space="preserve"> nella </w:t>
      </w:r>
      <w:proofErr w:type="spellStart"/>
      <w:r w:rsidRPr="00D131BE">
        <w:rPr>
          <w:rFonts w:ascii="Helvetica" w:hAnsi="Helvetica" w:cs="HelveticaNeueLT Std"/>
          <w:bCs/>
        </w:rPr>
        <w:t>skiarea</w:t>
      </w:r>
      <w:proofErr w:type="spellEnd"/>
      <w:r w:rsidRPr="00D131BE">
        <w:rPr>
          <w:rFonts w:ascii="Helvetica" w:hAnsi="Helvetica" w:cs="HelveticaNeueLT Std"/>
          <w:bCs/>
        </w:rPr>
        <w:t xml:space="preserve"> di </w:t>
      </w:r>
      <w:proofErr w:type="spellStart"/>
      <w:r w:rsidRPr="00D131BE">
        <w:rPr>
          <w:rFonts w:ascii="Helvetica" w:hAnsi="Helvetica" w:cs="HelveticaNeueLT Std"/>
          <w:b/>
          <w:bCs/>
        </w:rPr>
        <w:t>Ciampac-Buffaure</w:t>
      </w:r>
      <w:proofErr w:type="spellEnd"/>
      <w:r w:rsidRPr="00D131BE">
        <w:rPr>
          <w:rFonts w:ascii="Helvetica" w:hAnsi="Helvetica" w:cs="HelveticaNeueLT Std"/>
          <w:bCs/>
        </w:rPr>
        <w:t xml:space="preserve"> </w:t>
      </w:r>
      <w:r w:rsidR="001626CE" w:rsidRPr="00D131BE">
        <w:rPr>
          <w:rFonts w:ascii="Helvetica" w:hAnsi="Helvetica" w:cs="HelveticaNeueLT Std"/>
          <w:bCs/>
        </w:rPr>
        <w:t>con</w:t>
      </w:r>
      <w:r w:rsidR="00FF6C82" w:rsidRPr="00D131BE">
        <w:rPr>
          <w:rFonts w:ascii="Helvetica" w:hAnsi="Helvetica" w:cs="HelveticaNeueLT Std"/>
          <w:bCs/>
        </w:rPr>
        <w:t xml:space="preserve"> una gustosa tappa al rifugio Crepa </w:t>
      </w:r>
      <w:proofErr w:type="spellStart"/>
      <w:r w:rsidR="00FF6C82" w:rsidRPr="00D131BE">
        <w:rPr>
          <w:rFonts w:ascii="Helvetica" w:hAnsi="Helvetica" w:cs="HelveticaNeueLT Std"/>
          <w:bCs/>
        </w:rPr>
        <w:t>Neigra</w:t>
      </w:r>
      <w:proofErr w:type="spellEnd"/>
      <w:r w:rsidR="00FF6C82" w:rsidRPr="00D131BE">
        <w:rPr>
          <w:rFonts w:ascii="Helvetica" w:hAnsi="Helvetica" w:cs="HelveticaNeueLT Std"/>
          <w:bCs/>
        </w:rPr>
        <w:t>, mentre</w:t>
      </w:r>
      <w:r w:rsidRPr="00D131BE">
        <w:rPr>
          <w:rFonts w:ascii="Helvetica" w:hAnsi="Helvetica" w:cs="HelveticaNeueLT Std"/>
          <w:bCs/>
        </w:rPr>
        <w:t xml:space="preserve"> venerdì 10 marzo</w:t>
      </w:r>
      <w:r w:rsidR="00FF6C82" w:rsidRPr="00D131BE">
        <w:rPr>
          <w:rFonts w:ascii="Helvetica" w:hAnsi="Helvetica" w:cs="HelveticaNeueLT Std"/>
          <w:bCs/>
        </w:rPr>
        <w:t xml:space="preserve"> lo sci all’alba è previsto nella </w:t>
      </w:r>
      <w:proofErr w:type="spellStart"/>
      <w:r w:rsidR="00FF6C82" w:rsidRPr="00D131BE">
        <w:rPr>
          <w:rFonts w:ascii="Helvetica" w:hAnsi="Helvetica" w:cs="HelveticaNeueLT Std"/>
          <w:bCs/>
        </w:rPr>
        <w:t>skiarea</w:t>
      </w:r>
      <w:proofErr w:type="spellEnd"/>
      <w:r w:rsidRPr="00D131BE">
        <w:rPr>
          <w:rFonts w:ascii="Helvetica" w:hAnsi="Helvetica" w:cs="HelveticaNeueLT Std"/>
          <w:bCs/>
        </w:rPr>
        <w:t xml:space="preserve"> </w:t>
      </w:r>
      <w:proofErr w:type="spellStart"/>
      <w:r w:rsidRPr="00D131BE">
        <w:rPr>
          <w:rFonts w:ascii="Helvetica" w:hAnsi="Helvetica" w:cs="HelveticaNeueLT Std"/>
          <w:b/>
          <w:bCs/>
        </w:rPr>
        <w:t>Peio</w:t>
      </w:r>
      <w:proofErr w:type="spellEnd"/>
      <w:r w:rsidRPr="00D131BE">
        <w:rPr>
          <w:rFonts w:ascii="Helvetica" w:hAnsi="Helvetica" w:cs="HelveticaNeueLT Std"/>
          <w:b/>
          <w:bCs/>
        </w:rPr>
        <w:t xml:space="preserve"> 3000</w:t>
      </w:r>
      <w:r w:rsidR="00FB1939" w:rsidRPr="00D131BE">
        <w:rPr>
          <w:rFonts w:ascii="Helvetica" w:hAnsi="Helvetica" w:cs="HelveticaNeueLT Std"/>
          <w:b/>
          <w:bCs/>
        </w:rPr>
        <w:t>,</w:t>
      </w:r>
      <w:r w:rsidR="00FB1939" w:rsidRPr="00D131BE">
        <w:rPr>
          <w:rFonts w:ascii="Helvetica" w:hAnsi="Helvetica" w:cs="HelveticaNeueLT Std"/>
          <w:bCs/>
        </w:rPr>
        <w:t xml:space="preserve"> ai piedi del </w:t>
      </w:r>
      <w:proofErr w:type="spellStart"/>
      <w:r w:rsidR="00FB1939" w:rsidRPr="00D131BE">
        <w:rPr>
          <w:rFonts w:ascii="Helvetica" w:hAnsi="Helvetica" w:cs="HelveticaNeueLT Std"/>
          <w:bCs/>
        </w:rPr>
        <w:t>Viòz</w:t>
      </w:r>
      <w:proofErr w:type="spellEnd"/>
      <w:r w:rsidR="00FB1939" w:rsidRPr="00D131BE">
        <w:rPr>
          <w:rFonts w:ascii="Helvetica" w:hAnsi="Helvetica" w:cs="HelveticaNeueLT Std"/>
          <w:bCs/>
        </w:rPr>
        <w:t>,</w:t>
      </w:r>
      <w:r w:rsidRPr="00D131BE">
        <w:rPr>
          <w:rFonts w:ascii="Helvetica" w:hAnsi="Helvetica" w:cs="HelveticaNeueLT Std"/>
          <w:bCs/>
        </w:rPr>
        <w:t xml:space="preserve"> con sosta al rifugio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Pr="00D131BE">
        <w:rPr>
          <w:rFonts w:ascii="Helvetica" w:hAnsi="Helvetica" w:cs="HelveticaNeueLT Std"/>
          <w:bCs/>
        </w:rPr>
        <w:t xml:space="preserve">Scoiattolo. </w:t>
      </w:r>
    </w:p>
    <w:p w:rsidR="0024675F" w:rsidRPr="00D131BE" w:rsidRDefault="0068182E" w:rsidP="009D4E28">
      <w:pPr>
        <w:pStyle w:val="Intestazione"/>
        <w:jc w:val="both"/>
        <w:rPr>
          <w:rFonts w:ascii="Helvetica" w:hAnsi="Helvetica" w:cs="HelveticaNeueLT Std"/>
          <w:bCs/>
        </w:rPr>
      </w:pPr>
      <w:r w:rsidRPr="00D131BE">
        <w:rPr>
          <w:rFonts w:ascii="Helvetica" w:hAnsi="Helvetica" w:cs="HelveticaNeueLT Std"/>
          <w:bCs/>
        </w:rPr>
        <w:t xml:space="preserve">I successivi </w:t>
      </w:r>
      <w:r w:rsidR="00610A73" w:rsidRPr="00D131BE">
        <w:rPr>
          <w:rFonts w:ascii="Helvetica" w:hAnsi="Helvetica" w:cs="HelveticaNeueLT Std"/>
          <w:bCs/>
        </w:rPr>
        <w:t xml:space="preserve">appuntamenti </w:t>
      </w:r>
      <w:r w:rsidRPr="00D131BE">
        <w:rPr>
          <w:rFonts w:ascii="Helvetica" w:hAnsi="Helvetica" w:cs="HelveticaNeueLT Std"/>
          <w:bCs/>
        </w:rPr>
        <w:t>sono</w:t>
      </w:r>
      <w:r w:rsidR="00FF6C82" w:rsidRPr="00D131BE">
        <w:rPr>
          <w:rFonts w:ascii="Helvetica" w:hAnsi="Helvetica" w:cs="HelveticaNeueLT Std"/>
          <w:bCs/>
        </w:rPr>
        <w:t xml:space="preserve"> </w:t>
      </w:r>
      <w:r w:rsidR="007019F3" w:rsidRPr="00D131BE">
        <w:rPr>
          <w:rFonts w:ascii="Helvetica" w:hAnsi="Helvetica" w:cs="HelveticaNeueLT Std"/>
          <w:bCs/>
        </w:rPr>
        <w:t>previ</w:t>
      </w:r>
      <w:r w:rsidR="00FF6C82" w:rsidRPr="00D131BE">
        <w:rPr>
          <w:rFonts w:ascii="Helvetica" w:hAnsi="Helvetica" w:cs="HelveticaNeueLT Std"/>
          <w:bCs/>
        </w:rPr>
        <w:t xml:space="preserve">sti giovedì 16 in </w:t>
      </w:r>
      <w:proofErr w:type="spellStart"/>
      <w:r w:rsidR="00FF6C82" w:rsidRPr="00D131BE">
        <w:rPr>
          <w:rFonts w:ascii="Helvetica" w:hAnsi="Helvetica" w:cs="HelveticaNeueLT Std"/>
          <w:bCs/>
        </w:rPr>
        <w:t>Val</w:t>
      </w:r>
      <w:proofErr w:type="spellEnd"/>
      <w:r w:rsidR="00FF6C82" w:rsidRPr="00D131BE">
        <w:rPr>
          <w:rFonts w:ascii="Helvetica" w:hAnsi="Helvetica" w:cs="HelveticaNeueLT Std"/>
          <w:bCs/>
        </w:rPr>
        <w:t xml:space="preserve"> di </w:t>
      </w:r>
      <w:proofErr w:type="spellStart"/>
      <w:r w:rsidR="00FF6C82" w:rsidRPr="00D131BE">
        <w:rPr>
          <w:rFonts w:ascii="Helvetica" w:hAnsi="Helvetica" w:cs="HelveticaNeueLT Std"/>
          <w:bCs/>
        </w:rPr>
        <w:t>Fiemme</w:t>
      </w:r>
      <w:proofErr w:type="spellEnd"/>
      <w:r w:rsidR="007019F3" w:rsidRPr="00D131BE">
        <w:rPr>
          <w:rFonts w:ascii="Helvetica" w:hAnsi="Helvetica" w:cs="HelveticaNeueLT Std"/>
          <w:bCs/>
        </w:rPr>
        <w:t xml:space="preserve"> nello </w:t>
      </w:r>
      <w:r w:rsidR="007019F3" w:rsidRPr="00D131BE">
        <w:rPr>
          <w:rFonts w:ascii="Helvetica" w:hAnsi="Helvetica" w:cs="HelveticaNeueLT Std"/>
          <w:b/>
          <w:bCs/>
        </w:rPr>
        <w:t xml:space="preserve">Ski Center </w:t>
      </w:r>
      <w:proofErr w:type="spellStart"/>
      <w:r w:rsidR="007019F3" w:rsidRPr="00D131BE">
        <w:rPr>
          <w:rFonts w:ascii="Helvetica" w:hAnsi="Helvetica" w:cs="HelveticaNeueLT Std"/>
          <w:b/>
          <w:bCs/>
        </w:rPr>
        <w:t>Latemar</w:t>
      </w:r>
      <w:proofErr w:type="spellEnd"/>
      <w:r w:rsidR="00FF6C82" w:rsidRPr="00D131BE">
        <w:rPr>
          <w:rFonts w:ascii="Helvetica" w:hAnsi="Helvetica" w:cs="HelveticaNeueLT Std"/>
          <w:b/>
          <w:bCs/>
        </w:rPr>
        <w:t>,</w:t>
      </w:r>
      <w:r w:rsidR="007019F3" w:rsidRPr="00D131BE">
        <w:rPr>
          <w:rFonts w:ascii="Helvetica" w:hAnsi="Helvetica" w:cs="HelveticaNeueLT Std"/>
          <w:bCs/>
        </w:rPr>
        <w:t xml:space="preserve"> con tappa al rifugio Monte Agnello</w:t>
      </w:r>
      <w:r w:rsidR="00FF6C82" w:rsidRPr="00D131BE">
        <w:rPr>
          <w:rFonts w:ascii="Helvetica" w:hAnsi="Helvetica" w:cs="HelveticaNeueLT Std"/>
          <w:bCs/>
        </w:rPr>
        <w:t>,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FF6C82" w:rsidRPr="00D131BE">
        <w:rPr>
          <w:rFonts w:ascii="Helvetica" w:hAnsi="Helvetica" w:cs="HelveticaNeueLT Std"/>
          <w:bCs/>
        </w:rPr>
        <w:t>mentre</w:t>
      </w:r>
      <w:r w:rsidR="007019F3" w:rsidRPr="00D131BE">
        <w:rPr>
          <w:rFonts w:ascii="Helvetica" w:hAnsi="Helvetica" w:cs="HelveticaNeueLT Std"/>
          <w:bCs/>
        </w:rPr>
        <w:t xml:space="preserve"> sabato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Pr="00D131BE">
        <w:rPr>
          <w:rFonts w:ascii="Helvetica" w:hAnsi="Helvetica" w:cs="HelveticaNeueLT Std"/>
          <w:bCs/>
        </w:rPr>
        <w:t>18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FF6C82" w:rsidRPr="00D131BE">
        <w:rPr>
          <w:rFonts w:ascii="Helvetica" w:hAnsi="Helvetica" w:cs="HelveticaNeueLT Std"/>
          <w:bCs/>
        </w:rPr>
        <w:t>l</w:t>
      </w:r>
      <w:r w:rsidR="007019F3" w:rsidRPr="00D131BE">
        <w:rPr>
          <w:rFonts w:ascii="Helvetica" w:hAnsi="Helvetica" w:cs="HelveticaNeueLT Std"/>
          <w:bCs/>
        </w:rPr>
        <w:t>a colazione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7019F3" w:rsidRPr="00D131BE">
        <w:rPr>
          <w:rFonts w:ascii="Helvetica" w:hAnsi="Helvetica" w:cs="HelveticaNeueLT Std"/>
          <w:bCs/>
        </w:rPr>
        <w:t xml:space="preserve">in quota </w:t>
      </w:r>
      <w:r w:rsidR="00FF6C82" w:rsidRPr="00D131BE">
        <w:rPr>
          <w:rFonts w:ascii="Helvetica" w:hAnsi="Helvetica" w:cs="HelveticaNeueLT Std"/>
          <w:bCs/>
        </w:rPr>
        <w:t xml:space="preserve">sarà servita al rifugio 5 Laghi nella </w:t>
      </w:r>
      <w:proofErr w:type="spellStart"/>
      <w:r w:rsidR="00FF6C82" w:rsidRPr="00D131BE">
        <w:rPr>
          <w:rFonts w:ascii="Helvetica" w:hAnsi="Helvetica" w:cs="HelveticaNeueLT Std"/>
          <w:bCs/>
        </w:rPr>
        <w:t>skiarea</w:t>
      </w:r>
      <w:proofErr w:type="spellEnd"/>
      <w:r w:rsidR="00FF6C82" w:rsidRPr="00D131BE">
        <w:rPr>
          <w:rFonts w:ascii="Helvetica" w:hAnsi="Helvetica" w:cs="HelveticaNeueLT Std"/>
          <w:bCs/>
        </w:rPr>
        <w:t xml:space="preserve"> di </w:t>
      </w:r>
      <w:r w:rsidR="00FF6C82" w:rsidRPr="00D131BE">
        <w:rPr>
          <w:rFonts w:ascii="Helvetica" w:hAnsi="Helvetica" w:cs="HelveticaNeueLT Std"/>
          <w:b/>
          <w:bCs/>
        </w:rPr>
        <w:t>Madonna di Campiglio</w:t>
      </w:r>
      <w:r w:rsidRPr="00D131BE">
        <w:rPr>
          <w:rFonts w:ascii="Helvetica" w:hAnsi="Helvetica" w:cs="HelveticaNeueLT Std"/>
          <w:b/>
          <w:bCs/>
        </w:rPr>
        <w:t xml:space="preserve">. </w:t>
      </w:r>
    </w:p>
    <w:p w:rsidR="00AF4E61" w:rsidRDefault="00AF4E61" w:rsidP="009D4E28">
      <w:pPr>
        <w:pStyle w:val="Intestazione"/>
        <w:jc w:val="both"/>
        <w:rPr>
          <w:rFonts w:ascii="Helvetica" w:hAnsi="Helvetica" w:cs="HelveticaNeueLT Std"/>
          <w:bCs/>
        </w:rPr>
      </w:pPr>
    </w:p>
    <w:p w:rsidR="0048028B" w:rsidRPr="00D131BE" w:rsidRDefault="0068182E" w:rsidP="009D4E28">
      <w:pPr>
        <w:pStyle w:val="Intestazione"/>
        <w:jc w:val="both"/>
        <w:rPr>
          <w:rFonts w:ascii="Helvetica" w:hAnsi="Helvetica" w:cs="HelveticaNeueLT Std"/>
          <w:bCs/>
        </w:rPr>
      </w:pPr>
      <w:r w:rsidRPr="00D131BE">
        <w:rPr>
          <w:rFonts w:ascii="Helvetica" w:hAnsi="Helvetica" w:cs="HelveticaNeueLT Std"/>
          <w:bCs/>
        </w:rPr>
        <w:lastRenderedPageBreak/>
        <w:t xml:space="preserve">Ultima data </w:t>
      </w:r>
      <w:r w:rsidR="00540AEB" w:rsidRPr="00D131BE">
        <w:rPr>
          <w:rFonts w:ascii="Helvetica" w:hAnsi="Helvetica" w:cs="HelveticaNeueLT Std"/>
          <w:bCs/>
        </w:rPr>
        <w:t xml:space="preserve">in calendario </w:t>
      </w:r>
      <w:r w:rsidR="007019F3" w:rsidRPr="00D131BE">
        <w:rPr>
          <w:rFonts w:ascii="Helvetica" w:hAnsi="Helvetica" w:cs="HelveticaNeueLT Std"/>
          <w:bCs/>
        </w:rPr>
        <w:t>venerdì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7019F3" w:rsidRPr="00D131BE">
        <w:rPr>
          <w:rFonts w:ascii="Helvetica" w:hAnsi="Helvetica" w:cs="HelveticaNeueLT Std"/>
          <w:bCs/>
        </w:rPr>
        <w:t>7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7019F3" w:rsidRPr="00D131BE">
        <w:rPr>
          <w:rFonts w:ascii="Helvetica" w:hAnsi="Helvetica" w:cs="HelveticaNeueLT Std"/>
          <w:bCs/>
        </w:rPr>
        <w:t xml:space="preserve">aprile nella </w:t>
      </w:r>
      <w:proofErr w:type="spellStart"/>
      <w:r w:rsidR="007019F3" w:rsidRPr="00D131BE">
        <w:rPr>
          <w:rFonts w:ascii="Helvetica" w:hAnsi="Helvetica" w:cs="HelveticaNeueLT Std"/>
          <w:bCs/>
        </w:rPr>
        <w:t>skiarea</w:t>
      </w:r>
      <w:proofErr w:type="spellEnd"/>
      <w:r w:rsidR="007019F3" w:rsidRPr="00D131BE">
        <w:rPr>
          <w:rFonts w:ascii="Helvetica" w:hAnsi="Helvetica" w:cs="HelveticaNeueLT Std"/>
          <w:bCs/>
        </w:rPr>
        <w:t xml:space="preserve"> di </w:t>
      </w:r>
      <w:r w:rsidR="007019F3" w:rsidRPr="00D131BE">
        <w:rPr>
          <w:rFonts w:ascii="Helvetica" w:hAnsi="Helvetica" w:cs="HelveticaNeueLT Std"/>
          <w:b/>
          <w:bCs/>
        </w:rPr>
        <w:t>Passo Tonale</w:t>
      </w:r>
      <w:r w:rsidR="004D4893" w:rsidRPr="00D131BE">
        <w:rPr>
          <w:rFonts w:ascii="Helvetica" w:hAnsi="Helvetica" w:cs="HelveticaNeueLT Std"/>
          <w:b/>
          <w:bCs/>
        </w:rPr>
        <w:t>,</w:t>
      </w:r>
      <w:r w:rsidR="007019F3" w:rsidRPr="00D131BE">
        <w:rPr>
          <w:rFonts w:ascii="Helvetica" w:hAnsi="Helvetica" w:cs="HelveticaNeueLT Std"/>
          <w:bCs/>
        </w:rPr>
        <w:t xml:space="preserve"> </w:t>
      </w:r>
      <w:r w:rsidR="0024675F" w:rsidRPr="00D131BE">
        <w:rPr>
          <w:rFonts w:ascii="Helvetica" w:hAnsi="Helvetica" w:cs="HelveticaNeueLT Std"/>
          <w:bCs/>
        </w:rPr>
        <w:t xml:space="preserve">ai 3000 metri del </w:t>
      </w:r>
      <w:r w:rsidR="007019F3" w:rsidRPr="00D131BE">
        <w:rPr>
          <w:rFonts w:ascii="Helvetica" w:hAnsi="Helvetica" w:cs="HelveticaNeueLT Std"/>
          <w:bCs/>
        </w:rPr>
        <w:t xml:space="preserve">ghiacciaio della </w:t>
      </w:r>
      <w:proofErr w:type="spellStart"/>
      <w:r w:rsidR="007019F3" w:rsidRPr="00D131BE">
        <w:rPr>
          <w:rFonts w:ascii="Helvetica" w:hAnsi="Helvetica" w:cs="HelveticaNeueLT Std"/>
          <w:bCs/>
        </w:rPr>
        <w:t>Presena</w:t>
      </w:r>
      <w:proofErr w:type="spellEnd"/>
      <w:r w:rsidR="004D4893" w:rsidRPr="00D131BE">
        <w:rPr>
          <w:rFonts w:ascii="Helvetica" w:hAnsi="Helvetica" w:cs="HelveticaNeueLT Std"/>
          <w:bCs/>
        </w:rPr>
        <w:t xml:space="preserve">, </w:t>
      </w:r>
      <w:r w:rsidR="007019F3" w:rsidRPr="00D131BE">
        <w:rPr>
          <w:rFonts w:ascii="Helvetica" w:hAnsi="Helvetica" w:cs="HelveticaNeueLT Std"/>
          <w:bCs/>
        </w:rPr>
        <w:t>con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4D4893" w:rsidRPr="00D131BE">
        <w:rPr>
          <w:rFonts w:ascii="Helvetica" w:hAnsi="Helvetica" w:cs="HelveticaNeueLT Std"/>
          <w:bCs/>
        </w:rPr>
        <w:t>colazione</w:t>
      </w:r>
      <w:r w:rsidR="007019F3" w:rsidRPr="00D131BE">
        <w:rPr>
          <w:rFonts w:ascii="Helvetica" w:hAnsi="Helvetica" w:cs="HelveticaNeueLT Std"/>
          <w:bCs/>
        </w:rPr>
        <w:t xml:space="preserve"> nel nuovissimo</w:t>
      </w:r>
      <w:r w:rsidR="004D4893" w:rsidRPr="00D131BE">
        <w:rPr>
          <w:rFonts w:ascii="Helvetica" w:hAnsi="Helvetica" w:cs="HelveticaNeueLT Std"/>
          <w:bCs/>
        </w:rPr>
        <w:t xml:space="preserve"> e accogliente rifugio Capanna </w:t>
      </w:r>
      <w:proofErr w:type="spellStart"/>
      <w:r w:rsidR="004D4893" w:rsidRPr="00D131BE">
        <w:rPr>
          <w:rFonts w:ascii="Helvetica" w:hAnsi="Helvetica" w:cs="HelveticaNeueLT Std"/>
          <w:bCs/>
        </w:rPr>
        <w:t>Presen</w:t>
      </w:r>
      <w:r w:rsidR="007019F3" w:rsidRPr="00D131BE">
        <w:rPr>
          <w:rFonts w:ascii="Helvetica" w:hAnsi="Helvetica" w:cs="HelveticaNeueLT Std"/>
          <w:bCs/>
        </w:rPr>
        <w:t>a</w:t>
      </w:r>
      <w:proofErr w:type="spellEnd"/>
      <w:r w:rsidR="007019F3" w:rsidRPr="00D131BE">
        <w:rPr>
          <w:rFonts w:ascii="Helvetica" w:hAnsi="Helvetica" w:cs="HelveticaNeueLT Std"/>
          <w:bCs/>
        </w:rPr>
        <w:t xml:space="preserve"> inaugurato lo scorso</w:t>
      </w:r>
      <w:r w:rsidR="0024675F" w:rsidRPr="00D131BE">
        <w:rPr>
          <w:rFonts w:ascii="Helvetica" w:hAnsi="Helvetica" w:cs="HelveticaNeueLT Std"/>
          <w:bCs/>
        </w:rPr>
        <w:t xml:space="preserve"> </w:t>
      </w:r>
      <w:r w:rsidR="007019F3" w:rsidRPr="00D131BE">
        <w:rPr>
          <w:rFonts w:ascii="Helvetica" w:hAnsi="Helvetica" w:cs="HelveticaNeueLT Std"/>
          <w:bCs/>
        </w:rPr>
        <w:t>dicembre.</w:t>
      </w:r>
      <w:r w:rsidR="001626CE" w:rsidRPr="00D131BE">
        <w:rPr>
          <w:rFonts w:ascii="Helvetica" w:hAnsi="Helvetica" w:cs="HelveticaNeueLT Std"/>
          <w:bCs/>
        </w:rPr>
        <w:t xml:space="preserve"> </w:t>
      </w:r>
      <w:r w:rsidRPr="00D131BE">
        <w:rPr>
          <w:rFonts w:ascii="Helvetica" w:hAnsi="Helvetica" w:cs="HelveticaNeueLT Std"/>
          <w:bCs/>
        </w:rPr>
        <w:t>Programma su</w:t>
      </w:r>
      <w:r w:rsidR="0048028B" w:rsidRPr="00D131BE">
        <w:rPr>
          <w:rFonts w:ascii="Helvetica" w:hAnsi="Helvetica" w:cs="HelveticaNeueLT Std"/>
          <w:bCs/>
        </w:rPr>
        <w:t xml:space="preserve"> </w:t>
      </w:r>
      <w:hyperlink r:id="rId8" w:history="1">
        <w:r w:rsidR="0048028B" w:rsidRPr="00D131BE">
          <w:rPr>
            <w:rStyle w:val="Collegamentoipertestuale"/>
            <w:rFonts w:ascii="Helvetica" w:hAnsi="Helvetica" w:cs="HelveticaNeueLT Std"/>
            <w:bCs/>
          </w:rPr>
          <w:t>www.visittrentino.it/trentinoskisunrise</w:t>
        </w:r>
      </w:hyperlink>
    </w:p>
    <w:p w:rsidR="0048028B" w:rsidRPr="00D131BE" w:rsidRDefault="0048028B" w:rsidP="009D4E28">
      <w:pPr>
        <w:pStyle w:val="Intestazione"/>
        <w:jc w:val="both"/>
        <w:rPr>
          <w:rFonts w:ascii="Helvetica" w:hAnsi="Helvetica" w:cs="HelveticaNeueLT Std"/>
          <w:bCs/>
        </w:rPr>
      </w:pPr>
    </w:p>
    <w:p w:rsidR="00315262" w:rsidRPr="00D131BE" w:rsidRDefault="004B0808" w:rsidP="00315262">
      <w:pPr>
        <w:pStyle w:val="Intestazione"/>
        <w:jc w:val="both"/>
        <w:rPr>
          <w:rFonts w:ascii="Helvetica" w:hAnsi="Helvetica" w:cs="HelveticaNeueLT Std"/>
        </w:rPr>
      </w:pPr>
      <w:r w:rsidRPr="00D131BE">
        <w:rPr>
          <w:rFonts w:ascii="Helvetica" w:hAnsi="Helvetica" w:cs="HelveticaNeueLT Std"/>
        </w:rPr>
        <w:t>(</w:t>
      </w:r>
      <w:proofErr w:type="spellStart"/>
      <w:r w:rsidR="00B17FD0" w:rsidRPr="00D131BE">
        <w:rPr>
          <w:rFonts w:ascii="Helvetica" w:hAnsi="Helvetica" w:cs="HelveticaNeueLT Std"/>
        </w:rPr>
        <w:t>m.b.</w:t>
      </w:r>
      <w:proofErr w:type="spellEnd"/>
      <w:r w:rsidR="00315262" w:rsidRPr="00D131BE">
        <w:rPr>
          <w:rFonts w:ascii="Helvetica" w:hAnsi="Helvetica" w:cs="HelveticaNeueLT Std"/>
        </w:rPr>
        <w:t>)</w:t>
      </w:r>
    </w:p>
    <w:p w:rsidR="00AA5A61" w:rsidRPr="00D131BE" w:rsidRDefault="00AA5A61" w:rsidP="00315262">
      <w:pPr>
        <w:pStyle w:val="Intestazione"/>
        <w:jc w:val="both"/>
        <w:rPr>
          <w:rFonts w:ascii="Helvetica" w:hAnsi="Helvetica" w:cs="HelveticaNeueLT Std"/>
        </w:rPr>
      </w:pPr>
    </w:p>
    <w:p w:rsidR="00532BF2" w:rsidRPr="00D131BE" w:rsidRDefault="00651A0F" w:rsidP="00315262">
      <w:pPr>
        <w:pStyle w:val="Intestazione"/>
        <w:jc w:val="both"/>
        <w:rPr>
          <w:rFonts w:ascii="Helvetica" w:hAnsi="Helvetica" w:cs="HelveticaNeueLT Std"/>
        </w:rPr>
      </w:pPr>
      <w:r w:rsidRPr="00D131BE">
        <w:rPr>
          <w:rFonts w:ascii="Helvetica" w:hAnsi="Helvetica" w:cs="HelveticaNeueLT Std"/>
        </w:rPr>
        <w:t xml:space="preserve">Trento, </w:t>
      </w:r>
      <w:r w:rsidR="009104D1" w:rsidRPr="00D131BE">
        <w:rPr>
          <w:rFonts w:ascii="Helvetica" w:hAnsi="Helvetica" w:cs="HelveticaNeueLT Std"/>
        </w:rPr>
        <w:t>27 febbraio 2017</w:t>
      </w:r>
    </w:p>
    <w:p w:rsidR="00D131BE" w:rsidRPr="00D131BE" w:rsidRDefault="00D131BE">
      <w:pPr>
        <w:pStyle w:val="Intestazione"/>
        <w:jc w:val="both"/>
        <w:rPr>
          <w:rFonts w:ascii="Helvetica" w:hAnsi="Helvetica" w:cs="HelveticaNeueLT Std"/>
        </w:rPr>
      </w:pPr>
    </w:p>
    <w:sectPr w:rsidR="00D131BE" w:rsidRPr="00D131BE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1BE" w:rsidRDefault="00D131BE">
      <w:r>
        <w:separator/>
      </w:r>
    </w:p>
  </w:endnote>
  <w:endnote w:type="continuationSeparator" w:id="1">
    <w:p w:rsidR="00D131BE" w:rsidRDefault="00D131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1BE" w:rsidRDefault="00144CA2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60288;visibility:visible;mso-wrap-distance-top:-3e-5mm;mso-wrap-distance-bottom:-3e-5mm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0A0"/>
    </w:tblPr>
    <w:tblGrid>
      <w:gridCol w:w="5116"/>
      <w:gridCol w:w="5116"/>
    </w:tblGrid>
    <w:tr w:rsidR="00D131BE" w:rsidRPr="00BC32E2">
      <w:tc>
        <w:tcPr>
          <w:tcW w:w="5116" w:type="dxa"/>
        </w:tcPr>
        <w:p w:rsidR="00D131BE" w:rsidRPr="00BC32E2" w:rsidRDefault="00D131BE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D131BE" w:rsidRPr="00BC32E2" w:rsidRDefault="00D131BE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Tel. 0461 219386</w:t>
          </w:r>
        </w:p>
        <w:p w:rsidR="00D131BE" w:rsidRPr="00BC32E2" w:rsidRDefault="00D131BE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D131BE" w:rsidRPr="00BC32E2" w:rsidRDefault="00D131BE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proofErr w:type="spellStart"/>
          <w:r w:rsidRPr="00635249">
            <w:rPr>
              <w:rFonts w:ascii="HelveticaNeueLT Std" w:hAnsi="HelveticaNeueLT Std" w:cs="HelveticaNeueLT Std"/>
              <w:sz w:val="18"/>
              <w:szCs w:val="18"/>
            </w:rPr>
            <w:t>@PressTrentino</w:t>
          </w:r>
          <w:proofErr w:type="spellEnd"/>
        </w:p>
      </w:tc>
      <w:tc>
        <w:tcPr>
          <w:tcW w:w="5116" w:type="dxa"/>
        </w:tcPr>
        <w:p w:rsidR="00D131BE" w:rsidRPr="00BC32E2" w:rsidRDefault="00D131BE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D131BE" w:rsidRPr="00BC32E2" w:rsidRDefault="00D131BE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31BE" w:rsidRPr="00A94801" w:rsidRDefault="00D131BE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1BE" w:rsidRDefault="00D131BE">
      <w:r>
        <w:separator/>
      </w:r>
    </w:p>
  </w:footnote>
  <w:footnote w:type="continuationSeparator" w:id="1">
    <w:p w:rsidR="00D131BE" w:rsidRDefault="00D131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1BE" w:rsidRDefault="00D131BE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31BE" w:rsidRPr="00927A5E" w:rsidRDefault="00D131BE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2.5pt;height:22.5pt" o:bullet="t">
        <v:imagedata r:id="rId1" o:title="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77E31932"/>
    <w:multiLevelType w:val="hybridMultilevel"/>
    <w:tmpl w:val="B12A1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E085D"/>
    <w:rsid w:val="000149B0"/>
    <w:rsid w:val="00015447"/>
    <w:rsid w:val="00015A1C"/>
    <w:rsid w:val="00022410"/>
    <w:rsid w:val="00022735"/>
    <w:rsid w:val="00024BE0"/>
    <w:rsid w:val="00026028"/>
    <w:rsid w:val="000309FA"/>
    <w:rsid w:val="0004239D"/>
    <w:rsid w:val="00042A11"/>
    <w:rsid w:val="0004586F"/>
    <w:rsid w:val="000465D9"/>
    <w:rsid w:val="0005598F"/>
    <w:rsid w:val="000656A3"/>
    <w:rsid w:val="0007236C"/>
    <w:rsid w:val="000939BD"/>
    <w:rsid w:val="00095F6D"/>
    <w:rsid w:val="000A4CA3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43EED"/>
    <w:rsid w:val="00144CA2"/>
    <w:rsid w:val="001543DA"/>
    <w:rsid w:val="00160CDB"/>
    <w:rsid w:val="001626CE"/>
    <w:rsid w:val="0016511F"/>
    <w:rsid w:val="001675D5"/>
    <w:rsid w:val="00172501"/>
    <w:rsid w:val="00180B14"/>
    <w:rsid w:val="00181016"/>
    <w:rsid w:val="0018121E"/>
    <w:rsid w:val="00181CA7"/>
    <w:rsid w:val="001A0144"/>
    <w:rsid w:val="001B1984"/>
    <w:rsid w:val="001D7EB0"/>
    <w:rsid w:val="001E234F"/>
    <w:rsid w:val="001E3323"/>
    <w:rsid w:val="001F2FAF"/>
    <w:rsid w:val="00205C0B"/>
    <w:rsid w:val="00217FA6"/>
    <w:rsid w:val="002228B1"/>
    <w:rsid w:val="00223FA5"/>
    <w:rsid w:val="00224148"/>
    <w:rsid w:val="0022659F"/>
    <w:rsid w:val="002408CF"/>
    <w:rsid w:val="0024675F"/>
    <w:rsid w:val="0025306B"/>
    <w:rsid w:val="00254A93"/>
    <w:rsid w:val="00263165"/>
    <w:rsid w:val="00292E9E"/>
    <w:rsid w:val="00296238"/>
    <w:rsid w:val="002A300E"/>
    <w:rsid w:val="002B4DDE"/>
    <w:rsid w:val="002C0A91"/>
    <w:rsid w:val="002C63E3"/>
    <w:rsid w:val="002D1FB3"/>
    <w:rsid w:val="002F3E51"/>
    <w:rsid w:val="003048E2"/>
    <w:rsid w:val="00315262"/>
    <w:rsid w:val="00323066"/>
    <w:rsid w:val="0033477E"/>
    <w:rsid w:val="00337FC4"/>
    <w:rsid w:val="00341E64"/>
    <w:rsid w:val="0034673A"/>
    <w:rsid w:val="00356E9D"/>
    <w:rsid w:val="00357E7B"/>
    <w:rsid w:val="00366495"/>
    <w:rsid w:val="00370935"/>
    <w:rsid w:val="0037141C"/>
    <w:rsid w:val="003720FD"/>
    <w:rsid w:val="003765C0"/>
    <w:rsid w:val="0039429C"/>
    <w:rsid w:val="003A1DF5"/>
    <w:rsid w:val="003C2BBD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462AC"/>
    <w:rsid w:val="00475D72"/>
    <w:rsid w:val="0047789A"/>
    <w:rsid w:val="00480166"/>
    <w:rsid w:val="0048028B"/>
    <w:rsid w:val="004806A9"/>
    <w:rsid w:val="00491F87"/>
    <w:rsid w:val="00492D40"/>
    <w:rsid w:val="00493C28"/>
    <w:rsid w:val="004951ED"/>
    <w:rsid w:val="00497BF2"/>
    <w:rsid w:val="004B00D1"/>
    <w:rsid w:val="004B0808"/>
    <w:rsid w:val="004B57BD"/>
    <w:rsid w:val="004C21AC"/>
    <w:rsid w:val="004C6A75"/>
    <w:rsid w:val="004D4893"/>
    <w:rsid w:val="004D688B"/>
    <w:rsid w:val="004E08FF"/>
    <w:rsid w:val="004E4DD5"/>
    <w:rsid w:val="00501087"/>
    <w:rsid w:val="00502A59"/>
    <w:rsid w:val="005041CA"/>
    <w:rsid w:val="00504F7D"/>
    <w:rsid w:val="005066E6"/>
    <w:rsid w:val="00506A71"/>
    <w:rsid w:val="0050727B"/>
    <w:rsid w:val="00507A5C"/>
    <w:rsid w:val="00531AB8"/>
    <w:rsid w:val="00532BF2"/>
    <w:rsid w:val="00535C16"/>
    <w:rsid w:val="005407AC"/>
    <w:rsid w:val="00540AEB"/>
    <w:rsid w:val="00551D95"/>
    <w:rsid w:val="00552D62"/>
    <w:rsid w:val="00553F07"/>
    <w:rsid w:val="0055500B"/>
    <w:rsid w:val="00566436"/>
    <w:rsid w:val="005720A2"/>
    <w:rsid w:val="005730CE"/>
    <w:rsid w:val="005735B4"/>
    <w:rsid w:val="00574F39"/>
    <w:rsid w:val="005800F3"/>
    <w:rsid w:val="00580784"/>
    <w:rsid w:val="005A7337"/>
    <w:rsid w:val="005B0CFF"/>
    <w:rsid w:val="005B52F1"/>
    <w:rsid w:val="005B719A"/>
    <w:rsid w:val="005D2FDC"/>
    <w:rsid w:val="005D4982"/>
    <w:rsid w:val="005E05D8"/>
    <w:rsid w:val="005E0DA6"/>
    <w:rsid w:val="005F1FBF"/>
    <w:rsid w:val="005F3BFB"/>
    <w:rsid w:val="005F659D"/>
    <w:rsid w:val="005F70D6"/>
    <w:rsid w:val="00601A0E"/>
    <w:rsid w:val="0060486D"/>
    <w:rsid w:val="00606F4B"/>
    <w:rsid w:val="00610A73"/>
    <w:rsid w:val="00615C62"/>
    <w:rsid w:val="00617DC7"/>
    <w:rsid w:val="006231CC"/>
    <w:rsid w:val="00626885"/>
    <w:rsid w:val="006271F1"/>
    <w:rsid w:val="006279DB"/>
    <w:rsid w:val="00633CB8"/>
    <w:rsid w:val="00635249"/>
    <w:rsid w:val="006476FE"/>
    <w:rsid w:val="006511B1"/>
    <w:rsid w:val="00651A0F"/>
    <w:rsid w:val="00657DA6"/>
    <w:rsid w:val="00680E46"/>
    <w:rsid w:val="0068182E"/>
    <w:rsid w:val="00686F48"/>
    <w:rsid w:val="00691392"/>
    <w:rsid w:val="00695084"/>
    <w:rsid w:val="0069631E"/>
    <w:rsid w:val="00697815"/>
    <w:rsid w:val="006A0E4C"/>
    <w:rsid w:val="006B6785"/>
    <w:rsid w:val="006C3A66"/>
    <w:rsid w:val="006C4F71"/>
    <w:rsid w:val="006D5CAC"/>
    <w:rsid w:val="006E1B41"/>
    <w:rsid w:val="006E3798"/>
    <w:rsid w:val="006E7512"/>
    <w:rsid w:val="006F27AD"/>
    <w:rsid w:val="007019F3"/>
    <w:rsid w:val="00704DF9"/>
    <w:rsid w:val="007075F7"/>
    <w:rsid w:val="0071076C"/>
    <w:rsid w:val="0071201E"/>
    <w:rsid w:val="007134CD"/>
    <w:rsid w:val="007135C3"/>
    <w:rsid w:val="00733447"/>
    <w:rsid w:val="00736FE2"/>
    <w:rsid w:val="00740896"/>
    <w:rsid w:val="00747238"/>
    <w:rsid w:val="00755B82"/>
    <w:rsid w:val="00756614"/>
    <w:rsid w:val="00757FF6"/>
    <w:rsid w:val="00762AB1"/>
    <w:rsid w:val="00773CD5"/>
    <w:rsid w:val="00775AE9"/>
    <w:rsid w:val="007876D3"/>
    <w:rsid w:val="007A1FEF"/>
    <w:rsid w:val="007B113C"/>
    <w:rsid w:val="007B4F26"/>
    <w:rsid w:val="007C0D1F"/>
    <w:rsid w:val="007C1D9F"/>
    <w:rsid w:val="007C5163"/>
    <w:rsid w:val="007C5B3A"/>
    <w:rsid w:val="007D1C30"/>
    <w:rsid w:val="007D2210"/>
    <w:rsid w:val="007D32CB"/>
    <w:rsid w:val="007D74F6"/>
    <w:rsid w:val="008152A4"/>
    <w:rsid w:val="00816556"/>
    <w:rsid w:val="00822339"/>
    <w:rsid w:val="00823213"/>
    <w:rsid w:val="008343C3"/>
    <w:rsid w:val="008375EB"/>
    <w:rsid w:val="00837773"/>
    <w:rsid w:val="00854DBC"/>
    <w:rsid w:val="0086284C"/>
    <w:rsid w:val="00863A33"/>
    <w:rsid w:val="00865FFB"/>
    <w:rsid w:val="0087173A"/>
    <w:rsid w:val="00877581"/>
    <w:rsid w:val="00883F52"/>
    <w:rsid w:val="00884614"/>
    <w:rsid w:val="00897B30"/>
    <w:rsid w:val="008A4B68"/>
    <w:rsid w:val="008A4D17"/>
    <w:rsid w:val="008A4ED9"/>
    <w:rsid w:val="008A68A4"/>
    <w:rsid w:val="008B0251"/>
    <w:rsid w:val="008B3018"/>
    <w:rsid w:val="008C06B4"/>
    <w:rsid w:val="008D7A38"/>
    <w:rsid w:val="008E085D"/>
    <w:rsid w:val="008E294E"/>
    <w:rsid w:val="008E2EAB"/>
    <w:rsid w:val="008E33DB"/>
    <w:rsid w:val="008E4301"/>
    <w:rsid w:val="008E7779"/>
    <w:rsid w:val="009104D1"/>
    <w:rsid w:val="00911B80"/>
    <w:rsid w:val="0091739B"/>
    <w:rsid w:val="009224FB"/>
    <w:rsid w:val="009256CF"/>
    <w:rsid w:val="00927A5E"/>
    <w:rsid w:val="0094475B"/>
    <w:rsid w:val="00945041"/>
    <w:rsid w:val="0094516A"/>
    <w:rsid w:val="00946A67"/>
    <w:rsid w:val="00967803"/>
    <w:rsid w:val="00980A04"/>
    <w:rsid w:val="00986618"/>
    <w:rsid w:val="009A2934"/>
    <w:rsid w:val="009B6B12"/>
    <w:rsid w:val="009C469A"/>
    <w:rsid w:val="009D4B28"/>
    <w:rsid w:val="009D4E28"/>
    <w:rsid w:val="009E1585"/>
    <w:rsid w:val="009E25CE"/>
    <w:rsid w:val="009E2614"/>
    <w:rsid w:val="009E637F"/>
    <w:rsid w:val="009E687B"/>
    <w:rsid w:val="009F0712"/>
    <w:rsid w:val="009F320D"/>
    <w:rsid w:val="009F4FEE"/>
    <w:rsid w:val="009F5982"/>
    <w:rsid w:val="00A07045"/>
    <w:rsid w:val="00A20FBF"/>
    <w:rsid w:val="00A30A29"/>
    <w:rsid w:val="00A30FC5"/>
    <w:rsid w:val="00A371F6"/>
    <w:rsid w:val="00A44ABF"/>
    <w:rsid w:val="00A4665C"/>
    <w:rsid w:val="00A63580"/>
    <w:rsid w:val="00A6659F"/>
    <w:rsid w:val="00A73881"/>
    <w:rsid w:val="00A81FED"/>
    <w:rsid w:val="00A857A5"/>
    <w:rsid w:val="00A85895"/>
    <w:rsid w:val="00A90EA9"/>
    <w:rsid w:val="00A915C4"/>
    <w:rsid w:val="00A92FE6"/>
    <w:rsid w:val="00A94801"/>
    <w:rsid w:val="00AA16FC"/>
    <w:rsid w:val="00AA3B9B"/>
    <w:rsid w:val="00AA5A61"/>
    <w:rsid w:val="00AA6737"/>
    <w:rsid w:val="00AC0548"/>
    <w:rsid w:val="00AC3941"/>
    <w:rsid w:val="00AC722E"/>
    <w:rsid w:val="00AC79AF"/>
    <w:rsid w:val="00AE40C0"/>
    <w:rsid w:val="00AE48C1"/>
    <w:rsid w:val="00AE777F"/>
    <w:rsid w:val="00AF340B"/>
    <w:rsid w:val="00AF3463"/>
    <w:rsid w:val="00AF4E61"/>
    <w:rsid w:val="00AF4EC0"/>
    <w:rsid w:val="00B04916"/>
    <w:rsid w:val="00B04DFC"/>
    <w:rsid w:val="00B05FD3"/>
    <w:rsid w:val="00B070BA"/>
    <w:rsid w:val="00B17FD0"/>
    <w:rsid w:val="00B26EE0"/>
    <w:rsid w:val="00B3260C"/>
    <w:rsid w:val="00B329C6"/>
    <w:rsid w:val="00B333F8"/>
    <w:rsid w:val="00B365AC"/>
    <w:rsid w:val="00B46685"/>
    <w:rsid w:val="00B47801"/>
    <w:rsid w:val="00B62FE6"/>
    <w:rsid w:val="00B72C4F"/>
    <w:rsid w:val="00B80604"/>
    <w:rsid w:val="00B955B7"/>
    <w:rsid w:val="00BA5CC1"/>
    <w:rsid w:val="00BA6F03"/>
    <w:rsid w:val="00BC32E2"/>
    <w:rsid w:val="00BD1F63"/>
    <w:rsid w:val="00BE046A"/>
    <w:rsid w:val="00BE0F7B"/>
    <w:rsid w:val="00BF2F48"/>
    <w:rsid w:val="00C03A2B"/>
    <w:rsid w:val="00C11337"/>
    <w:rsid w:val="00C12282"/>
    <w:rsid w:val="00C15FFD"/>
    <w:rsid w:val="00C20463"/>
    <w:rsid w:val="00C21C12"/>
    <w:rsid w:val="00C2549A"/>
    <w:rsid w:val="00C25934"/>
    <w:rsid w:val="00C43479"/>
    <w:rsid w:val="00C44F58"/>
    <w:rsid w:val="00C45EE4"/>
    <w:rsid w:val="00C6335A"/>
    <w:rsid w:val="00C67987"/>
    <w:rsid w:val="00C72E17"/>
    <w:rsid w:val="00C76BD5"/>
    <w:rsid w:val="00C77D5E"/>
    <w:rsid w:val="00CA405C"/>
    <w:rsid w:val="00CA7FD9"/>
    <w:rsid w:val="00CB17A0"/>
    <w:rsid w:val="00CB22DD"/>
    <w:rsid w:val="00CC722D"/>
    <w:rsid w:val="00CD41FE"/>
    <w:rsid w:val="00CD6DCE"/>
    <w:rsid w:val="00CE3174"/>
    <w:rsid w:val="00CF7D6F"/>
    <w:rsid w:val="00D131BE"/>
    <w:rsid w:val="00D13B47"/>
    <w:rsid w:val="00D17221"/>
    <w:rsid w:val="00D21273"/>
    <w:rsid w:val="00D24380"/>
    <w:rsid w:val="00D30488"/>
    <w:rsid w:val="00D30BEE"/>
    <w:rsid w:val="00D340B4"/>
    <w:rsid w:val="00D43333"/>
    <w:rsid w:val="00D436AE"/>
    <w:rsid w:val="00D519CC"/>
    <w:rsid w:val="00D63265"/>
    <w:rsid w:val="00D700A6"/>
    <w:rsid w:val="00D913BC"/>
    <w:rsid w:val="00D9793F"/>
    <w:rsid w:val="00DA31F0"/>
    <w:rsid w:val="00DC0A92"/>
    <w:rsid w:val="00DC33F1"/>
    <w:rsid w:val="00DC3AB0"/>
    <w:rsid w:val="00DC78DE"/>
    <w:rsid w:val="00DD0CCA"/>
    <w:rsid w:val="00DD1202"/>
    <w:rsid w:val="00DF1C28"/>
    <w:rsid w:val="00DF78F4"/>
    <w:rsid w:val="00E05136"/>
    <w:rsid w:val="00E05D2B"/>
    <w:rsid w:val="00E05E7A"/>
    <w:rsid w:val="00E06287"/>
    <w:rsid w:val="00E1324B"/>
    <w:rsid w:val="00E142B5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744D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110F"/>
    <w:rsid w:val="00F4489C"/>
    <w:rsid w:val="00F461E3"/>
    <w:rsid w:val="00F50635"/>
    <w:rsid w:val="00FA1D45"/>
    <w:rsid w:val="00FA5D6B"/>
    <w:rsid w:val="00FA5F82"/>
    <w:rsid w:val="00FA61AC"/>
    <w:rsid w:val="00FB1939"/>
    <w:rsid w:val="00FC5C29"/>
    <w:rsid w:val="00FD11A2"/>
    <w:rsid w:val="00FD44BF"/>
    <w:rsid w:val="00FD48B6"/>
    <w:rsid w:val="00FD7126"/>
    <w:rsid w:val="00FD7E95"/>
    <w:rsid w:val="00FE5BFD"/>
    <w:rsid w:val="00FF2AFA"/>
    <w:rsid w:val="00FF6918"/>
    <w:rsid w:val="00FF6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6271F1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6271F1"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71F1"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6271F1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character" w:styleId="Enfasigrassetto">
    <w:name w:val="Strong"/>
    <w:basedOn w:val="Carpredefinitoparagrafo"/>
    <w:uiPriority w:val="22"/>
    <w:qFormat/>
    <w:rsid w:val="009104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trentinoskisunri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DF219-2C14-4534-B494-60F820A8D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2</Pages>
  <Words>515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Fontana Marco</dc:creator>
  <cp:lastModifiedBy>marco.benedetti</cp:lastModifiedBy>
  <cp:revision>2</cp:revision>
  <cp:lastPrinted>2017-02-24T09:29:00Z</cp:lastPrinted>
  <dcterms:created xsi:type="dcterms:W3CDTF">2017-02-27T14:46:00Z</dcterms:created>
  <dcterms:modified xsi:type="dcterms:W3CDTF">2017-02-27T14:46:00Z</dcterms:modified>
</cp:coreProperties>
</file>