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BB0" w:rsidRPr="004F3AFB" w:rsidRDefault="000E0E5C" w:rsidP="00403BB0">
      <w:pPr>
        <w:rPr>
          <w:rFonts w:ascii="HelveticaNeueLT Std" w:hAnsi="HelveticaNeueLT Std"/>
          <w:b/>
          <w:sz w:val="32"/>
          <w:szCs w:val="32"/>
        </w:rPr>
      </w:pPr>
      <w:r>
        <w:rPr>
          <w:rFonts w:ascii="HelveticaNeueLT Std" w:hAnsi="HelveticaNeueLT Std"/>
          <w:b/>
          <w:sz w:val="32"/>
          <w:szCs w:val="32"/>
        </w:rPr>
        <w:t>Quasi 2</w:t>
      </w:r>
      <w:r w:rsidR="003F47FA">
        <w:rPr>
          <w:rFonts w:ascii="HelveticaNeueLT Std" w:hAnsi="HelveticaNeueLT Std"/>
          <w:b/>
          <w:sz w:val="32"/>
          <w:szCs w:val="32"/>
        </w:rPr>
        <w:t>8</w:t>
      </w:r>
      <w:r>
        <w:rPr>
          <w:rFonts w:ascii="HelveticaNeueLT Std" w:hAnsi="HelveticaNeueLT Std"/>
          <w:b/>
          <w:sz w:val="32"/>
          <w:szCs w:val="32"/>
        </w:rPr>
        <w:t>00</w:t>
      </w:r>
      <w:r w:rsidR="00E676C0">
        <w:rPr>
          <w:rFonts w:ascii="HelveticaNeueLT Std" w:hAnsi="HelveticaNeueLT Std"/>
          <w:b/>
          <w:sz w:val="32"/>
          <w:szCs w:val="32"/>
        </w:rPr>
        <w:t xml:space="preserve"> spettatori sugli spalti del centro sportivo Pineta</w:t>
      </w:r>
    </w:p>
    <w:p w:rsidR="00403BB0" w:rsidRPr="004F3AFB" w:rsidRDefault="00E676C0" w:rsidP="00403BB0">
      <w:pPr>
        <w:rPr>
          <w:rFonts w:ascii="HelveticaNeueLT Std" w:hAnsi="HelveticaNeueLT Std"/>
          <w:b/>
          <w:sz w:val="29"/>
          <w:szCs w:val="29"/>
        </w:rPr>
      </w:pPr>
      <w:r>
        <w:rPr>
          <w:rFonts w:ascii="HelveticaNeueLT Std" w:hAnsi="HelveticaNeueLT Std"/>
          <w:b/>
          <w:sz w:val="29"/>
          <w:szCs w:val="29"/>
        </w:rPr>
        <w:t>PINZOLO, TANTI APPLAUSI PER UN ISPIRATO DZEKO</w:t>
      </w:r>
    </w:p>
    <w:p w:rsidR="00403BB0" w:rsidRPr="004F3AFB" w:rsidRDefault="00403BB0" w:rsidP="00403BB0">
      <w:pPr>
        <w:jc w:val="both"/>
        <w:rPr>
          <w:rFonts w:ascii="HelveticaNeueLT Std" w:hAnsi="HelveticaNeueLT Std"/>
          <w:b/>
          <w:szCs w:val="24"/>
        </w:rPr>
      </w:pPr>
    </w:p>
    <w:p w:rsidR="002B47BF" w:rsidRPr="004F3AFB" w:rsidRDefault="00E676C0" w:rsidP="004F3AFB">
      <w:pPr>
        <w:pStyle w:val="Intestazione"/>
        <w:spacing w:line="276" w:lineRule="auto"/>
        <w:jc w:val="both"/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</w:pP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Quattro reti del centravanti bosniaco nella partitella a campo ridotto proposta al pomeriggio da Luciano </w:t>
      </w: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Spa</w:t>
      </w:r>
      <w:r w:rsidR="00560574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lletti</w:t>
      </w:r>
      <w:proofErr w:type="spellEnd"/>
      <w:r w:rsidR="00560574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. Domani doppia seduta 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e, </w:t>
      </w:r>
      <w:r w:rsidR="0060592B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in serata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, </w:t>
      </w:r>
      <w:r w:rsidR="0060592B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la 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presentazione ufficiale della squadra in Piazza San Giacomo. </w:t>
      </w:r>
      <w:r w:rsidR="00560574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Proseguono i ritiri di Napoli e Fiorentina a Dimaro e Moena, primi allenamenti anche per il Cagliari a Cogolo di Pejo. A Brentonico il Chievo Verona di Rolando Maran ha affrontato in amichevole il Trentino Team</w:t>
      </w:r>
    </w:p>
    <w:p w:rsidR="00B05CF2" w:rsidRPr="004F3AFB" w:rsidRDefault="00B05CF2" w:rsidP="002B47BF">
      <w:pPr>
        <w:pStyle w:val="Intestazione"/>
        <w:jc w:val="both"/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</w:pPr>
    </w:p>
    <w:p w:rsidR="00D544A1" w:rsidRDefault="00110585" w:rsidP="00D544A1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I grandi numeri della Roma: dopo i </w:t>
      </w:r>
      <w:r w:rsidR="000E0E5C">
        <w:rPr>
          <w:rFonts w:ascii="HelveticaNeueLT Std" w:hAnsi="HelveticaNeueLT Std"/>
        </w:rPr>
        <w:t xml:space="preserve">quasi </w:t>
      </w:r>
      <w:r>
        <w:rPr>
          <w:rFonts w:ascii="HelveticaNeueLT Std" w:hAnsi="HelveticaNeueLT Std"/>
        </w:rPr>
        <w:t>3000 spettatori registrati nel pomeriggio di ieri, i tifosi giallorossi, complice la giornata di sole, hanno preso nuovamente d’assalto la tribuna del centro sportivo Pineta. 22</w:t>
      </w:r>
      <w:r w:rsidR="00E676C0">
        <w:rPr>
          <w:rFonts w:ascii="HelveticaNeueLT Std" w:hAnsi="HelveticaNeueLT Std"/>
        </w:rPr>
        <w:t>50</w:t>
      </w:r>
      <w:r>
        <w:rPr>
          <w:rFonts w:ascii="HelveticaNeueLT Std" w:hAnsi="HelveticaNeueLT Std"/>
        </w:rPr>
        <w:t xml:space="preserve"> persone per la seduta mattutina, </w:t>
      </w:r>
      <w:r w:rsidR="008A072D">
        <w:rPr>
          <w:rFonts w:ascii="HelveticaNeueLT Std" w:hAnsi="HelveticaNeueLT Std"/>
        </w:rPr>
        <w:t xml:space="preserve">circa </w:t>
      </w:r>
      <w:r w:rsidR="000E0E5C">
        <w:rPr>
          <w:rFonts w:ascii="HelveticaNeueLT Std" w:hAnsi="HelveticaNeueLT Std"/>
        </w:rPr>
        <w:t>2</w:t>
      </w:r>
      <w:r w:rsidR="003F47FA">
        <w:rPr>
          <w:rFonts w:ascii="HelveticaNeueLT Std" w:hAnsi="HelveticaNeueLT Std"/>
        </w:rPr>
        <w:t>8</w:t>
      </w:r>
      <w:r w:rsidR="000E0E5C">
        <w:rPr>
          <w:rFonts w:ascii="HelveticaNeueLT Std" w:hAnsi="HelveticaNeueLT Std"/>
        </w:rPr>
        <w:t>00</w:t>
      </w:r>
      <w:r>
        <w:rPr>
          <w:rFonts w:ascii="HelveticaNeueLT Std" w:hAnsi="HelveticaNeueLT Std"/>
        </w:rPr>
        <w:t xml:space="preserve"> per quella pomeridiana. Un bagno di folla per concludere nel migliore dei modi il primo weekend </w:t>
      </w:r>
      <w:proofErr w:type="spellStart"/>
      <w:r>
        <w:rPr>
          <w:rFonts w:ascii="HelveticaNeueLT Std" w:hAnsi="HelveticaNeueLT Std"/>
        </w:rPr>
        <w:t>rendenese</w:t>
      </w:r>
      <w:proofErr w:type="spellEnd"/>
      <w:r>
        <w:rPr>
          <w:rFonts w:ascii="HelveticaNeueLT Std" w:hAnsi="HelveticaNeueLT Std"/>
        </w:rPr>
        <w:t xml:space="preserve"> a tinte giallorosse, in attesa di una settimana intensa che vedrà la squadra di </w:t>
      </w:r>
      <w:proofErr w:type="spellStart"/>
      <w:r>
        <w:rPr>
          <w:rFonts w:ascii="HelveticaNeueLT Std" w:hAnsi="HelveticaNeueLT Std"/>
        </w:rPr>
        <w:t>Spalletti</w:t>
      </w:r>
      <w:proofErr w:type="spellEnd"/>
      <w:r>
        <w:rPr>
          <w:rFonts w:ascii="HelveticaNeueLT Std" w:hAnsi="HelveticaNeueLT Std"/>
        </w:rPr>
        <w:t xml:space="preserve"> allenarsi tutti i giorni e sostenere anche i primi due test amichevoli.</w:t>
      </w:r>
    </w:p>
    <w:p w:rsidR="0046727F" w:rsidRPr="00A37DE2" w:rsidRDefault="0046727F" w:rsidP="0046727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Risveglio muscolare in palestra e str</w:t>
      </w:r>
      <w:r w:rsidR="003F47FA">
        <w:rPr>
          <w:rFonts w:ascii="HelveticaNeueLT Std" w:hAnsi="HelveticaNeueLT Std"/>
        </w:rPr>
        <w:t>e</w:t>
      </w:r>
      <w:r>
        <w:rPr>
          <w:rFonts w:ascii="HelveticaNeueLT Std" w:hAnsi="HelveticaNeueLT Std"/>
        </w:rPr>
        <w:t xml:space="preserve">tching nella prima parte dell’allenamento mattutino, incentrato principalmente sul lavoro fisico. </w:t>
      </w:r>
      <w:proofErr w:type="spellStart"/>
      <w:r>
        <w:rPr>
          <w:rFonts w:ascii="HelveticaNeueLT Std" w:hAnsi="HelveticaNeueLT Std"/>
        </w:rPr>
        <w:t>Spalletti</w:t>
      </w:r>
      <w:proofErr w:type="spellEnd"/>
      <w:r>
        <w:rPr>
          <w:rFonts w:ascii="HelveticaNeueLT Std" w:hAnsi="HelveticaNeueLT Std"/>
        </w:rPr>
        <w:t xml:space="preserve"> e il suo staff hanno proposto un menù particolarmente impegnativo, con lavor</w:t>
      </w:r>
      <w:r w:rsidR="008A072D">
        <w:rPr>
          <w:rFonts w:ascii="HelveticaNeueLT Std" w:hAnsi="HelveticaNeueLT Std"/>
        </w:rPr>
        <w:t>i</w:t>
      </w:r>
      <w:r>
        <w:rPr>
          <w:rFonts w:ascii="HelveticaNeueLT Std" w:hAnsi="HelveticaNeueLT Std"/>
        </w:rPr>
        <w:t xml:space="preserve"> aerobic</w:t>
      </w:r>
      <w:r w:rsidR="008A072D">
        <w:rPr>
          <w:rFonts w:ascii="HelveticaNeueLT Std" w:hAnsi="HelveticaNeueLT Std"/>
        </w:rPr>
        <w:t>i</w:t>
      </w:r>
      <w:r>
        <w:rPr>
          <w:rFonts w:ascii="HelveticaNeueLT Std" w:hAnsi="HelveticaNeueLT Std"/>
        </w:rPr>
        <w:t xml:space="preserve"> e di forza. Il campo principale del </w:t>
      </w:r>
      <w:r w:rsidR="00110585">
        <w:rPr>
          <w:rFonts w:ascii="HelveticaNeueLT Std" w:hAnsi="HelveticaNeueLT Std"/>
        </w:rPr>
        <w:t>c</w:t>
      </w:r>
      <w:r>
        <w:rPr>
          <w:rFonts w:ascii="HelveticaNeueLT Std" w:hAnsi="HelveticaNeueLT Std"/>
        </w:rPr>
        <w:t xml:space="preserve">entro </w:t>
      </w:r>
      <w:r w:rsidR="00110585">
        <w:rPr>
          <w:rFonts w:ascii="HelveticaNeueLT Std" w:hAnsi="HelveticaNeueLT Std"/>
        </w:rPr>
        <w:t>s</w:t>
      </w:r>
      <w:r>
        <w:rPr>
          <w:rFonts w:ascii="HelveticaNeueLT Std" w:hAnsi="HelveticaNeueLT Std"/>
        </w:rPr>
        <w:t>portivo Pineta ha invece ospitato</w:t>
      </w:r>
      <w:bookmarkStart w:id="0" w:name="_GoBack"/>
      <w:bookmarkEnd w:id="0"/>
      <w:r>
        <w:rPr>
          <w:rFonts w:ascii="HelveticaNeueLT Std" w:hAnsi="HelveticaNeueLT Std"/>
        </w:rPr>
        <w:t xml:space="preserve"> la seconda parte della seduta, quella con il pallone</w:t>
      </w:r>
      <w:r w:rsidR="000342C7">
        <w:rPr>
          <w:rFonts w:ascii="HelveticaNeueLT Std" w:hAnsi="HelveticaNeueLT Std"/>
        </w:rPr>
        <w:t>: centrocampisti e</w:t>
      </w:r>
      <w:r>
        <w:rPr>
          <w:rFonts w:ascii="HelveticaNeueLT Std" w:hAnsi="HelveticaNeueLT Std"/>
        </w:rPr>
        <w:t xml:space="preserve"> attaccanti hanno lavorato sui movimenti in fase offensiva, cercando triangolazioni e soluzioni per andare</w:t>
      </w:r>
      <w:r w:rsidR="008A072D">
        <w:rPr>
          <w:rFonts w:ascii="HelveticaNeueLT Std" w:hAnsi="HelveticaNeueLT Std"/>
        </w:rPr>
        <w:t xml:space="preserve"> rapidamente</w:t>
      </w:r>
      <w:r>
        <w:rPr>
          <w:rFonts w:ascii="HelveticaNeueLT Std" w:hAnsi="HelveticaNeueLT Std"/>
        </w:rPr>
        <w:t xml:space="preserve"> a</w:t>
      </w:r>
      <w:r w:rsidR="008A072D">
        <w:rPr>
          <w:rFonts w:ascii="HelveticaNeueLT Std" w:hAnsi="HelveticaNeueLT Std"/>
        </w:rPr>
        <w:t>lla conclusione.</w:t>
      </w:r>
    </w:p>
    <w:p w:rsidR="0046727F" w:rsidRPr="00A37DE2" w:rsidRDefault="0046727F" w:rsidP="0046727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Al termine dell’allenamento i riflettori si sono </w:t>
      </w:r>
      <w:r w:rsidR="00110585">
        <w:rPr>
          <w:rFonts w:ascii="HelveticaNeueLT Std" w:hAnsi="HelveticaNeueLT Std"/>
        </w:rPr>
        <w:t>accessi sulla</w:t>
      </w:r>
      <w:r>
        <w:rPr>
          <w:rFonts w:ascii="HelveticaNeueLT Std" w:hAnsi="HelveticaNeueLT Std"/>
        </w:rPr>
        <w:t xml:space="preserve"> sala stampa, teatro</w:t>
      </w:r>
      <w:r w:rsidR="00110585">
        <w:rPr>
          <w:rFonts w:ascii="HelveticaNeueLT Std" w:hAnsi="HelveticaNeueLT Std"/>
        </w:rPr>
        <w:t xml:space="preserve"> del primo momento dedicato ai media</w:t>
      </w:r>
      <w:r>
        <w:rPr>
          <w:rFonts w:ascii="HelveticaNeueLT Std" w:hAnsi="HelveticaNeueLT Std"/>
        </w:rPr>
        <w:t xml:space="preserve">. Protagonista il giovane brasiliano </w:t>
      </w:r>
      <w:proofErr w:type="spellStart"/>
      <w:r w:rsidRPr="00127580">
        <w:rPr>
          <w:rFonts w:ascii="HelveticaNeueLT Std" w:hAnsi="HelveticaNeueLT Std"/>
        </w:rPr>
        <w:t>Gerson</w:t>
      </w:r>
      <w:proofErr w:type="spellEnd"/>
      <w:r>
        <w:rPr>
          <w:rFonts w:ascii="HelveticaNeueLT Std" w:hAnsi="HelveticaNeueLT Std"/>
        </w:rPr>
        <w:t xml:space="preserve">, uno dei pochi volti nuovi presenti nel ritiro </w:t>
      </w:r>
      <w:proofErr w:type="spellStart"/>
      <w:r>
        <w:rPr>
          <w:rFonts w:ascii="HelveticaNeueLT Std" w:hAnsi="HelveticaNeueLT Std"/>
        </w:rPr>
        <w:t>rendenese</w:t>
      </w:r>
      <w:proofErr w:type="spellEnd"/>
      <w:r>
        <w:rPr>
          <w:rFonts w:ascii="HelveticaNeueLT Std" w:hAnsi="HelveticaNeueLT Std"/>
        </w:rPr>
        <w:t xml:space="preserve">. </w:t>
      </w:r>
      <w:r w:rsidRPr="007F1A3B">
        <w:rPr>
          <w:rFonts w:ascii="HelveticaNeueLT Std" w:hAnsi="HelveticaNeueLT Std"/>
        </w:rPr>
        <w:t xml:space="preserve">Il </w:t>
      </w:r>
      <w:r>
        <w:rPr>
          <w:rFonts w:ascii="HelveticaNeueLT Std" w:hAnsi="HelveticaNeueLT Std"/>
        </w:rPr>
        <w:t>sudamericano, acquistato già a gennaio</w:t>
      </w:r>
      <w:r w:rsidRPr="007F1A3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 xml:space="preserve">dal </w:t>
      </w:r>
      <w:r w:rsidRPr="007F1A3B">
        <w:rPr>
          <w:rFonts w:ascii="HelveticaNeueLT Std" w:hAnsi="HelveticaNeueLT Std"/>
        </w:rPr>
        <w:t>Fluminense</w:t>
      </w:r>
      <w:r>
        <w:rPr>
          <w:rFonts w:ascii="HelveticaNeueLT Std" w:hAnsi="HelveticaNeueLT Std"/>
        </w:rPr>
        <w:t xml:space="preserve"> ma rimasto in Brasile fino al termine della stagione,</w:t>
      </w:r>
      <w:r w:rsidRPr="007F1A3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è stato uf</w:t>
      </w:r>
      <w:r w:rsidR="00110585">
        <w:rPr>
          <w:rFonts w:ascii="HelveticaNeueLT Std" w:hAnsi="HelveticaNeueLT Std"/>
        </w:rPr>
        <w:t>ficialmente presentato alla stampa</w:t>
      </w:r>
      <w:r>
        <w:rPr>
          <w:rFonts w:ascii="HelveticaNeueLT Std" w:hAnsi="HelveticaNeueLT Std"/>
        </w:rPr>
        <w:t>.</w:t>
      </w:r>
    </w:p>
    <w:p w:rsidR="0046727F" w:rsidRPr="007F1A3B" w:rsidRDefault="0046727F" w:rsidP="0046727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«Molti</w:t>
      </w:r>
      <w:r w:rsidRPr="007F1A3B">
        <w:rPr>
          <w:rFonts w:ascii="HelveticaNeueLT Std" w:hAnsi="HelveticaNeueLT Std"/>
        </w:rPr>
        <w:t xml:space="preserve"> </w:t>
      </w:r>
      <w:r w:rsidR="000342C7">
        <w:rPr>
          <w:rFonts w:ascii="HelveticaNeueLT Std" w:hAnsi="HelveticaNeueLT Std"/>
        </w:rPr>
        <w:t xml:space="preserve">grandi </w:t>
      </w:r>
      <w:r w:rsidRPr="007F1A3B">
        <w:rPr>
          <w:rFonts w:ascii="HelveticaNeueLT Std" w:hAnsi="HelveticaNeueLT Std"/>
        </w:rPr>
        <w:t>club</w:t>
      </w:r>
      <w:r w:rsidR="000342C7">
        <w:rPr>
          <w:rFonts w:ascii="HelveticaNeueLT Std" w:hAnsi="HelveticaNeueLT Std"/>
        </w:rPr>
        <w:t xml:space="preserve"> di tutto il mondo</w:t>
      </w:r>
      <w:r w:rsidRPr="007F1A3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 xml:space="preserve">hanno tentato di acquistare </w:t>
      </w:r>
      <w:proofErr w:type="spellStart"/>
      <w:r>
        <w:rPr>
          <w:rFonts w:ascii="HelveticaNeueLT Std" w:hAnsi="HelveticaNeueLT Std"/>
        </w:rPr>
        <w:t>Gerson</w:t>
      </w:r>
      <w:proofErr w:type="spellEnd"/>
      <w:r>
        <w:rPr>
          <w:rFonts w:ascii="HelveticaNeueLT Std" w:hAnsi="HelveticaNeueLT Std"/>
        </w:rPr>
        <w:t xml:space="preserve"> </w:t>
      </w:r>
      <w:r w:rsidR="00127580">
        <w:rPr>
          <w:rFonts w:ascii="HelveticaNeueLT Std" w:hAnsi="HelveticaNeueLT Std"/>
        </w:rPr>
        <w:t>-</w:t>
      </w:r>
      <w:r>
        <w:rPr>
          <w:rFonts w:ascii="HelveticaNeueLT Std" w:hAnsi="HelveticaNeueLT Std"/>
        </w:rPr>
        <w:t xml:space="preserve"> ha spiegato </w:t>
      </w:r>
      <w:r w:rsidRPr="00127580">
        <w:rPr>
          <w:rFonts w:ascii="HelveticaNeueLT Std" w:hAnsi="HelveticaNeueLT Std"/>
          <w:b/>
        </w:rPr>
        <w:t xml:space="preserve">Mauro </w:t>
      </w:r>
      <w:proofErr w:type="spellStart"/>
      <w:r w:rsidRPr="00127580">
        <w:rPr>
          <w:rFonts w:ascii="HelveticaNeueLT Std" w:hAnsi="HelveticaNeueLT Std"/>
          <w:b/>
        </w:rPr>
        <w:t>Baldissoni</w:t>
      </w:r>
      <w:proofErr w:type="spellEnd"/>
      <w:r>
        <w:rPr>
          <w:rFonts w:ascii="HelveticaNeueLT Std" w:hAnsi="HelveticaNeueLT Std"/>
        </w:rPr>
        <w:t xml:space="preserve">, </w:t>
      </w:r>
      <w:r w:rsidR="000342C7">
        <w:rPr>
          <w:rFonts w:ascii="HelveticaNeueLT Std" w:hAnsi="HelveticaNeueLT Std"/>
        </w:rPr>
        <w:t xml:space="preserve">direttore generale della Roma </w:t>
      </w:r>
      <w:r w:rsidR="00127580">
        <w:rPr>
          <w:rFonts w:ascii="HelveticaNeueLT Std" w:hAnsi="HelveticaNeueLT Std"/>
        </w:rPr>
        <w:t>-</w:t>
      </w:r>
      <w:r w:rsidRPr="007F1A3B">
        <w:rPr>
          <w:rFonts w:ascii="HelveticaNeueLT Std" w:hAnsi="HelveticaNeueLT Std"/>
        </w:rPr>
        <w:t xml:space="preserve"> </w:t>
      </w:r>
      <w:r w:rsidR="000342C7">
        <w:rPr>
          <w:rFonts w:ascii="HelveticaNeueLT Std" w:hAnsi="HelveticaNeueLT Std"/>
        </w:rPr>
        <w:t>per questo</w:t>
      </w:r>
      <w:r w:rsidRPr="007F1A3B">
        <w:rPr>
          <w:rFonts w:ascii="HelveticaNeueLT Std" w:hAnsi="HelveticaNeueLT Std"/>
        </w:rPr>
        <w:t xml:space="preserve"> è </w:t>
      </w:r>
      <w:r w:rsidR="000342C7">
        <w:rPr>
          <w:rFonts w:ascii="HelveticaNeueLT Std" w:hAnsi="HelveticaNeueLT Std"/>
        </w:rPr>
        <w:t>motivo di orgoglio</w:t>
      </w:r>
      <w:r w:rsidRPr="007F1A3B">
        <w:rPr>
          <w:rFonts w:ascii="HelveticaNeueLT Std" w:hAnsi="HelveticaNeueLT Std"/>
        </w:rPr>
        <w:t xml:space="preserve"> essere riusciti a </w:t>
      </w:r>
      <w:r w:rsidR="000342C7">
        <w:rPr>
          <w:rFonts w:ascii="HelveticaNeueLT Std" w:hAnsi="HelveticaNeueLT Std"/>
        </w:rPr>
        <w:t>convincerlo a giocare nella nostra squadra</w:t>
      </w:r>
      <w:r w:rsidRPr="007F1A3B">
        <w:rPr>
          <w:rFonts w:ascii="HelveticaNeueLT Std" w:hAnsi="HelveticaNeueLT Std"/>
        </w:rPr>
        <w:t xml:space="preserve">. La speranza è che possa continuare sulle orme dei tanti connazionali che hanno </w:t>
      </w:r>
      <w:r w:rsidR="000342C7">
        <w:rPr>
          <w:rFonts w:ascii="HelveticaNeueLT Std" w:hAnsi="HelveticaNeueLT Std"/>
        </w:rPr>
        <w:t>scritto in passato</w:t>
      </w:r>
      <w:r w:rsidR="00961405">
        <w:rPr>
          <w:rFonts w:ascii="HelveticaNeueLT Std" w:hAnsi="HelveticaNeueLT Std"/>
        </w:rPr>
        <w:t xml:space="preserve"> la storia di questa società</w:t>
      </w:r>
      <w:r>
        <w:rPr>
          <w:rFonts w:ascii="HelveticaNeueLT Std" w:hAnsi="HelveticaNeueLT Std"/>
        </w:rPr>
        <w:t>»</w:t>
      </w:r>
      <w:r w:rsidRPr="007F1A3B">
        <w:rPr>
          <w:rFonts w:ascii="HelveticaNeueLT Std" w:hAnsi="HelveticaNeueLT Std"/>
        </w:rPr>
        <w:t>.</w:t>
      </w:r>
    </w:p>
    <w:p w:rsidR="000342C7" w:rsidRDefault="00961405" w:rsidP="00D544A1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«</w:t>
      </w:r>
      <w:r w:rsidRPr="00961405">
        <w:rPr>
          <w:rFonts w:ascii="HelveticaNeueLT Std" w:hAnsi="HelveticaNeueLT Std"/>
        </w:rPr>
        <w:t>La Ro</w:t>
      </w:r>
      <w:r w:rsidR="008A072D">
        <w:rPr>
          <w:rFonts w:ascii="HelveticaNeueLT Std" w:hAnsi="HelveticaNeueLT Std"/>
        </w:rPr>
        <w:t xml:space="preserve">ma è una grande squadra che vanta un’importante </w:t>
      </w:r>
      <w:r w:rsidRPr="00961405">
        <w:rPr>
          <w:rFonts w:ascii="HelveticaNeueLT Std" w:hAnsi="HelveticaNeueLT Std"/>
        </w:rPr>
        <w:t>tradizione con i calciator</w:t>
      </w:r>
      <w:r>
        <w:rPr>
          <w:rFonts w:ascii="HelveticaNeueLT Std" w:hAnsi="HelveticaNeueLT Std"/>
        </w:rPr>
        <w:t>i brasiliani -</w:t>
      </w:r>
      <w:r w:rsidRPr="00961405">
        <w:rPr>
          <w:rFonts w:ascii="HelveticaNeueLT Std" w:hAnsi="HelveticaNeueLT Std"/>
        </w:rPr>
        <w:t xml:space="preserve"> ha dichiarato </w:t>
      </w:r>
      <w:proofErr w:type="spellStart"/>
      <w:r w:rsidRPr="00961405">
        <w:rPr>
          <w:rFonts w:ascii="HelveticaNeueLT Std" w:hAnsi="HelveticaNeueLT Std"/>
          <w:b/>
        </w:rPr>
        <w:t>Gerson</w:t>
      </w:r>
      <w:proofErr w:type="spellEnd"/>
      <w:r>
        <w:rPr>
          <w:rFonts w:ascii="HelveticaNeueLT Std" w:hAnsi="HelveticaNeueLT Std"/>
        </w:rPr>
        <w:t xml:space="preserve"> - </w:t>
      </w:r>
      <w:r w:rsidRPr="00961405">
        <w:rPr>
          <w:rFonts w:ascii="HelveticaNeueLT Std" w:hAnsi="HelveticaNeueLT Std"/>
        </w:rPr>
        <w:t xml:space="preserve">Voglio lasciare il segno come hanno fatto molti di loro in passato, per me è un grande onore </w:t>
      </w:r>
      <w:r>
        <w:rPr>
          <w:rFonts w:ascii="HelveticaNeueLT Std" w:hAnsi="HelveticaNeueLT Std"/>
        </w:rPr>
        <w:t>indossare questa maglia»</w:t>
      </w:r>
      <w:r w:rsidRPr="007F1A3B">
        <w:rPr>
          <w:rFonts w:ascii="HelveticaNeueLT Std" w:hAnsi="HelveticaNeueLT Std"/>
        </w:rPr>
        <w:t>.</w:t>
      </w:r>
      <w:r>
        <w:rPr>
          <w:rFonts w:ascii="HelveticaNeueLT Std" w:hAnsi="HelveticaNeueLT Std"/>
        </w:rPr>
        <w:t xml:space="preserve"> Il giocatore</w:t>
      </w:r>
      <w:r w:rsidRPr="00961405">
        <w:rPr>
          <w:rFonts w:ascii="HelveticaNeueLT Std" w:hAnsi="HelveticaNeueLT Std"/>
        </w:rPr>
        <w:t xml:space="preserve">, al </w:t>
      </w:r>
      <w:r>
        <w:rPr>
          <w:rFonts w:ascii="HelveticaNeueLT Std" w:hAnsi="HelveticaNeueLT Std"/>
        </w:rPr>
        <w:t xml:space="preserve">lavoro da sabato </w:t>
      </w:r>
      <w:r w:rsidRPr="00961405">
        <w:rPr>
          <w:rFonts w:ascii="HelveticaNeueLT Std" w:hAnsi="HelveticaNeueLT Std"/>
        </w:rPr>
        <w:t xml:space="preserve">nel ritiro di Pinzolo, ha </w:t>
      </w:r>
      <w:r>
        <w:rPr>
          <w:rFonts w:ascii="HelveticaNeueLT Std" w:hAnsi="HelveticaNeueLT Std"/>
        </w:rPr>
        <w:t xml:space="preserve">descritto il suo stile di gioco: «Sono un centrocampista, </w:t>
      </w:r>
      <w:r w:rsidRPr="00961405">
        <w:rPr>
          <w:rFonts w:ascii="HelveticaNeueLT Std" w:hAnsi="HelveticaNeueLT Std"/>
        </w:rPr>
        <w:t xml:space="preserve">mi piace offrire assist ai compagni, fare passaggi decisivi ma anche arrivare al tiro da fuori area. Sono molto felice di essere </w:t>
      </w:r>
      <w:r>
        <w:rPr>
          <w:rFonts w:ascii="HelveticaNeueLT Std" w:hAnsi="HelveticaNeueLT Std"/>
        </w:rPr>
        <w:t>arrivato in</w:t>
      </w:r>
      <w:r w:rsidR="008A072D">
        <w:rPr>
          <w:rFonts w:ascii="HelveticaNeueLT Std" w:hAnsi="HelveticaNeueLT Std"/>
        </w:rPr>
        <w:t xml:space="preserve"> una grande squadra europea</w:t>
      </w:r>
      <w:r w:rsidR="000342C7">
        <w:rPr>
          <w:rFonts w:ascii="HelveticaNeueLT Std" w:hAnsi="HelveticaNeueLT Std"/>
        </w:rPr>
        <w:t>».</w:t>
      </w:r>
    </w:p>
    <w:p w:rsidR="00DB4BAA" w:rsidRDefault="00110585" w:rsidP="005C46A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Al pomeriggio, per la gio</w:t>
      </w:r>
      <w:r w:rsidR="008A072D">
        <w:rPr>
          <w:rFonts w:ascii="HelveticaNeueLT Std" w:hAnsi="HelveticaNeueLT Std"/>
        </w:rPr>
        <w:t xml:space="preserve">ia dei tifosi, </w:t>
      </w:r>
      <w:proofErr w:type="spellStart"/>
      <w:r w:rsidR="008A072D">
        <w:rPr>
          <w:rFonts w:ascii="HelveticaNeueLT Std" w:hAnsi="HelveticaNeueLT Std"/>
        </w:rPr>
        <w:t>Strootman</w:t>
      </w:r>
      <w:proofErr w:type="spellEnd"/>
      <w:r w:rsidR="008A072D">
        <w:rPr>
          <w:rFonts w:ascii="HelveticaNeueLT Std" w:hAnsi="HelveticaNeueLT Std"/>
        </w:rPr>
        <w:t xml:space="preserve"> e compagni</w:t>
      </w:r>
      <w:r>
        <w:rPr>
          <w:rFonts w:ascii="HelveticaNeueLT Std" w:hAnsi="HelveticaNeueLT Std"/>
        </w:rPr>
        <w:t xml:space="preserve"> ha</w:t>
      </w:r>
      <w:r w:rsidR="008A072D">
        <w:rPr>
          <w:rFonts w:ascii="HelveticaNeueLT Std" w:hAnsi="HelveticaNeueLT Std"/>
        </w:rPr>
        <w:t>nno</w:t>
      </w:r>
      <w:r>
        <w:rPr>
          <w:rFonts w:ascii="HelveticaNeueLT Std" w:hAnsi="HelveticaNeueLT Std"/>
        </w:rPr>
        <w:t xml:space="preserve"> lavorato fin da subito con il pallone: partitelle a tema a campo ridotto, seguite con interesse dagli </w:t>
      </w:r>
      <w:r w:rsidR="000E6CD6">
        <w:rPr>
          <w:rFonts w:ascii="HelveticaNeueLT Std" w:hAnsi="HelveticaNeueLT Std"/>
        </w:rPr>
        <w:t xml:space="preserve">spalti e accompagnate da cori di incitamento e </w:t>
      </w:r>
      <w:r w:rsidR="008A072D">
        <w:rPr>
          <w:rFonts w:ascii="HelveticaNeueLT Std" w:hAnsi="HelveticaNeueLT Std"/>
        </w:rPr>
        <w:t>continui</w:t>
      </w:r>
      <w:r w:rsidR="000E6CD6">
        <w:rPr>
          <w:rFonts w:ascii="HelveticaNeueLT Std" w:hAnsi="HelveticaNeueLT Std"/>
        </w:rPr>
        <w:t xml:space="preserve"> applausi, soprattutto per un ispirato </w:t>
      </w:r>
      <w:proofErr w:type="spellStart"/>
      <w:r w:rsidR="000E6CD6">
        <w:rPr>
          <w:rFonts w:ascii="HelveticaNeueLT Std" w:hAnsi="HelveticaNeueLT Std"/>
        </w:rPr>
        <w:t>Edin</w:t>
      </w:r>
      <w:proofErr w:type="spellEnd"/>
      <w:r w:rsidR="000E6CD6">
        <w:rPr>
          <w:rFonts w:ascii="HelveticaNeueLT Std" w:hAnsi="HelveticaNeueLT Std"/>
        </w:rPr>
        <w:t xml:space="preserve"> </w:t>
      </w:r>
      <w:proofErr w:type="spellStart"/>
      <w:r w:rsidR="000E6CD6">
        <w:rPr>
          <w:rFonts w:ascii="HelveticaNeueLT Std" w:hAnsi="HelveticaNeueLT Std"/>
        </w:rPr>
        <w:t>Dzeko</w:t>
      </w:r>
      <w:proofErr w:type="spellEnd"/>
      <w:r w:rsidR="000E6CD6">
        <w:rPr>
          <w:rFonts w:ascii="HelveticaNeueLT Std" w:hAnsi="HelveticaNeueLT Std"/>
        </w:rPr>
        <w:t xml:space="preserve"> (</w:t>
      </w:r>
      <w:r w:rsidR="00E676C0">
        <w:rPr>
          <w:rFonts w:ascii="HelveticaNeueLT Std" w:hAnsi="HelveticaNeueLT Std"/>
        </w:rPr>
        <w:t xml:space="preserve">autore di </w:t>
      </w:r>
      <w:r w:rsidR="00E676C0">
        <w:rPr>
          <w:rFonts w:ascii="HelveticaNeueLT Std" w:hAnsi="HelveticaNeueLT Std"/>
        </w:rPr>
        <w:lastRenderedPageBreak/>
        <w:t xml:space="preserve">quattro reti, </w:t>
      </w:r>
      <w:r w:rsidR="000E6CD6">
        <w:rPr>
          <w:rFonts w:ascii="HelveticaNeueLT Std" w:hAnsi="HelveticaNeueLT Std"/>
        </w:rPr>
        <w:t>a riposo, invece, capitan Totti)</w:t>
      </w:r>
      <w:r>
        <w:rPr>
          <w:rFonts w:ascii="HelveticaNeueLT Std" w:hAnsi="HelveticaNeueLT Std"/>
        </w:rPr>
        <w:t xml:space="preserve">. </w:t>
      </w:r>
      <w:r w:rsidR="003E24B5">
        <w:rPr>
          <w:rFonts w:ascii="HelveticaNeueLT Std" w:hAnsi="HelveticaNeueLT Std"/>
        </w:rPr>
        <w:t xml:space="preserve">Domani, oltre alla doppia seduta d’allenamento al mattino e al pomeriggio (alle 10 e alle 17), c’è in programma il </w:t>
      </w:r>
      <w:r w:rsidR="00DB4BAA">
        <w:rPr>
          <w:rFonts w:ascii="HelveticaNeueLT Std" w:hAnsi="HelveticaNeueLT Std"/>
        </w:rPr>
        <w:t xml:space="preserve">primo </w:t>
      </w:r>
      <w:r w:rsidR="003E24B5">
        <w:rPr>
          <w:rFonts w:ascii="HelveticaNeueLT Std" w:hAnsi="HelveticaNeueLT Std"/>
        </w:rPr>
        <w:t xml:space="preserve">momento dedicato ai tifosi: in </w:t>
      </w:r>
      <w:r w:rsidR="00DB4BAA">
        <w:rPr>
          <w:rFonts w:ascii="HelveticaNeueLT Std" w:hAnsi="HelveticaNeueLT Std"/>
        </w:rPr>
        <w:t>Piazza San Giacomo, cuore di Pinzolo, andrà</w:t>
      </w:r>
      <w:r w:rsidR="003E24B5">
        <w:rPr>
          <w:rFonts w:ascii="HelveticaNeueLT Std" w:hAnsi="HelveticaNeueLT Std"/>
        </w:rPr>
        <w:t xml:space="preserve"> </w:t>
      </w:r>
      <w:r w:rsidR="00DB4BAA">
        <w:rPr>
          <w:rFonts w:ascii="HelveticaNeueLT Std" w:hAnsi="HelveticaNeueLT Std"/>
        </w:rPr>
        <w:t xml:space="preserve">in scena </w:t>
      </w:r>
      <w:r w:rsidR="00DB4BAA" w:rsidRPr="00127580">
        <w:rPr>
          <w:rFonts w:ascii="HelveticaNeueLT Std" w:hAnsi="HelveticaNeueLT Std"/>
          <w:b/>
        </w:rPr>
        <w:t>la presentazione ufficiale della squadra</w:t>
      </w:r>
      <w:r w:rsidR="00DB4BAA">
        <w:rPr>
          <w:rFonts w:ascii="HelveticaNeueLT Std" w:hAnsi="HelveticaNeueLT Std"/>
        </w:rPr>
        <w:t>.</w:t>
      </w:r>
      <w:r w:rsidR="003D6AE6">
        <w:rPr>
          <w:rFonts w:ascii="HelveticaNeueLT Std" w:hAnsi="HelveticaNeueLT Std"/>
        </w:rPr>
        <w:t xml:space="preserve"> Mercoledì 13 luglio la prima amichevole, alle 17 contro i dilettanti del Pinzolo.</w:t>
      </w:r>
    </w:p>
    <w:p w:rsidR="00337DB1" w:rsidRDefault="00867610" w:rsidP="005C46A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Proseguono il proprio ritiro in Trentino anche </w:t>
      </w:r>
      <w:r w:rsidRPr="00E1634C">
        <w:rPr>
          <w:rFonts w:ascii="HelveticaNeueLT Std" w:hAnsi="HelveticaNeueLT Std"/>
          <w:b/>
        </w:rPr>
        <w:t>Napoli</w:t>
      </w:r>
      <w:r>
        <w:rPr>
          <w:rFonts w:ascii="HelveticaNeueLT Std" w:hAnsi="HelveticaNeueLT Std"/>
        </w:rPr>
        <w:t xml:space="preserve">, Fiorentina, Cagliari e Chievo Verona. I partenopei si alleneranno tutti i giorni a Dimaro al mattino e al pomeriggio fino a lunedì 18 luglio, </w:t>
      </w:r>
      <w:r w:rsidR="0061184D">
        <w:rPr>
          <w:rFonts w:ascii="HelveticaNeueLT Std" w:hAnsi="HelveticaNeueLT Std"/>
        </w:rPr>
        <w:t>quando è in programma i</w:t>
      </w:r>
      <w:r w:rsidR="008A072D">
        <w:rPr>
          <w:rFonts w:ascii="HelveticaNeueLT Std" w:hAnsi="HelveticaNeueLT Std"/>
        </w:rPr>
        <w:t xml:space="preserve">l primo test contro </w:t>
      </w:r>
      <w:r w:rsidR="0061184D">
        <w:rPr>
          <w:rFonts w:ascii="HelveticaNeueLT Std" w:hAnsi="HelveticaNeueLT Std"/>
        </w:rPr>
        <w:t>l’</w:t>
      </w:r>
      <w:proofErr w:type="spellStart"/>
      <w:r w:rsidR="0061184D">
        <w:rPr>
          <w:rFonts w:ascii="HelveticaNeueLT Std" w:hAnsi="HelveticaNeueLT Std"/>
        </w:rPr>
        <w:t>Anaune</w:t>
      </w:r>
      <w:proofErr w:type="spellEnd"/>
      <w:r w:rsidR="0061184D">
        <w:rPr>
          <w:rFonts w:ascii="HelveticaNeueLT Std" w:hAnsi="HelveticaNeueLT Std"/>
        </w:rPr>
        <w:t>, formazione mi</w:t>
      </w:r>
      <w:r>
        <w:rPr>
          <w:rFonts w:ascii="HelveticaNeueLT Std" w:hAnsi="HelveticaNeueLT Std"/>
        </w:rPr>
        <w:t>litante in Promozione. I campani</w:t>
      </w:r>
      <w:r w:rsidR="0061184D">
        <w:rPr>
          <w:rFonts w:ascii="HelveticaNeueLT Std" w:hAnsi="HelveticaNeueLT Std"/>
        </w:rPr>
        <w:t xml:space="preserve">, nel </w:t>
      </w:r>
      <w:r>
        <w:rPr>
          <w:rFonts w:ascii="HelveticaNeueLT Std" w:hAnsi="HelveticaNeueLT Std"/>
        </w:rPr>
        <w:t xml:space="preserve">lungo ritiro </w:t>
      </w:r>
      <w:proofErr w:type="spellStart"/>
      <w:r>
        <w:rPr>
          <w:rFonts w:ascii="HelveticaNeueLT Std" w:hAnsi="HelveticaNeueLT Std"/>
        </w:rPr>
        <w:t>solandro</w:t>
      </w:r>
      <w:proofErr w:type="spellEnd"/>
      <w:r>
        <w:rPr>
          <w:rFonts w:ascii="HelveticaNeueLT Std" w:hAnsi="HelveticaNeueLT Std"/>
        </w:rPr>
        <w:t xml:space="preserve">, </w:t>
      </w:r>
      <w:r w:rsidR="00110585">
        <w:rPr>
          <w:rFonts w:ascii="HelveticaNeueLT Std" w:hAnsi="HelveticaNeueLT Std"/>
        </w:rPr>
        <w:t>disputeranno</w:t>
      </w:r>
      <w:r w:rsidR="0061184D">
        <w:rPr>
          <w:rFonts w:ascii="HelveticaNeueLT Std" w:hAnsi="HelveticaNeueLT Std"/>
        </w:rPr>
        <w:t xml:space="preserve"> poi altre due amichevoli, sabato 23 allo stadio </w:t>
      </w:r>
      <w:proofErr w:type="spellStart"/>
      <w:r w:rsidR="0061184D">
        <w:rPr>
          <w:rFonts w:ascii="HelveticaNeueLT Std" w:hAnsi="HelveticaNeueLT Std"/>
        </w:rPr>
        <w:t>Briamasco</w:t>
      </w:r>
      <w:proofErr w:type="spellEnd"/>
      <w:r w:rsidR="0061184D">
        <w:rPr>
          <w:rFonts w:ascii="HelveticaNeueLT Std" w:hAnsi="HelveticaNeueLT Std"/>
        </w:rPr>
        <w:t xml:space="preserve"> contro il Trento e giovedì </w:t>
      </w:r>
      <w:r w:rsidR="008A072D">
        <w:rPr>
          <w:rFonts w:ascii="HelveticaNeueLT Std" w:hAnsi="HelveticaNeueLT Std"/>
        </w:rPr>
        <w:t>28, sempre nel capoluogo, con</w:t>
      </w:r>
      <w:r w:rsidR="0061184D">
        <w:rPr>
          <w:rFonts w:ascii="HelveticaNeueLT Std" w:hAnsi="HelveticaNeueLT Std"/>
        </w:rPr>
        <w:t xml:space="preserve"> la </w:t>
      </w:r>
      <w:proofErr w:type="spellStart"/>
      <w:r w:rsidR="0061184D">
        <w:rPr>
          <w:rFonts w:ascii="HelveticaNeueLT Std" w:hAnsi="HelveticaNeueLT Std"/>
        </w:rPr>
        <w:t>Virtus</w:t>
      </w:r>
      <w:proofErr w:type="spellEnd"/>
      <w:r w:rsidR="0061184D">
        <w:rPr>
          <w:rFonts w:ascii="HelveticaNeueLT Std" w:hAnsi="HelveticaNeueLT Std"/>
        </w:rPr>
        <w:t xml:space="preserve"> </w:t>
      </w:r>
      <w:proofErr w:type="spellStart"/>
      <w:r w:rsidR="0061184D">
        <w:rPr>
          <w:rFonts w:ascii="HelveticaNeueLT Std" w:hAnsi="HelveticaNeueLT Std"/>
        </w:rPr>
        <w:t>Entella</w:t>
      </w:r>
      <w:proofErr w:type="spellEnd"/>
      <w:r w:rsidR="0061184D">
        <w:rPr>
          <w:rFonts w:ascii="HelveticaNeueLT Std" w:hAnsi="HelveticaNeueLT Std"/>
        </w:rPr>
        <w:t>.</w:t>
      </w:r>
    </w:p>
    <w:p w:rsidR="008A072D" w:rsidRDefault="00867610" w:rsidP="002B47B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Giornata intensa e ricca di </w:t>
      </w:r>
      <w:r w:rsidR="008A072D">
        <w:rPr>
          <w:rFonts w:ascii="HelveticaNeueLT Std" w:hAnsi="HelveticaNeueLT Std"/>
        </w:rPr>
        <w:t>eventi</w:t>
      </w:r>
      <w:r>
        <w:rPr>
          <w:rFonts w:ascii="HelveticaNeueLT Std" w:hAnsi="HelveticaNeueLT Std"/>
        </w:rPr>
        <w:t xml:space="preserve"> anche a Moena, per </w:t>
      </w:r>
      <w:r w:rsidR="008A072D">
        <w:rPr>
          <w:rFonts w:ascii="HelveticaNeueLT Std" w:hAnsi="HelveticaNeueLT Std"/>
        </w:rPr>
        <w:t xml:space="preserve">il quinto anno </w:t>
      </w:r>
      <w:r>
        <w:rPr>
          <w:rFonts w:ascii="HelveticaNeueLT Std" w:hAnsi="HelveticaNeueLT Std"/>
        </w:rPr>
        <w:t xml:space="preserve">sede della preparazione pre-campionato della </w:t>
      </w:r>
      <w:r w:rsidRPr="00E1634C">
        <w:rPr>
          <w:rFonts w:ascii="HelveticaNeueLT Std" w:hAnsi="HelveticaNeueLT Std"/>
          <w:b/>
        </w:rPr>
        <w:t>Fiorentina</w:t>
      </w:r>
      <w:r w:rsidR="00F123AD">
        <w:rPr>
          <w:rFonts w:ascii="HelveticaNeueLT Std" w:hAnsi="HelveticaNeueLT Std"/>
        </w:rPr>
        <w:t xml:space="preserve">, che proprio oggi ha ufficializzato l’acquisto del giovanissimo centrocampista </w:t>
      </w:r>
      <w:proofErr w:type="spellStart"/>
      <w:r w:rsidR="00F123AD" w:rsidRPr="00F123AD">
        <w:rPr>
          <w:rFonts w:ascii="HelveticaNeueLT Std" w:hAnsi="HelveticaNeueLT Std"/>
        </w:rPr>
        <w:t>Ianis</w:t>
      </w:r>
      <w:proofErr w:type="spellEnd"/>
      <w:r w:rsidR="00F123AD" w:rsidRPr="00F123AD">
        <w:rPr>
          <w:rFonts w:ascii="HelveticaNeueLT Std" w:hAnsi="HelveticaNeueLT Std"/>
        </w:rPr>
        <w:t xml:space="preserve"> </w:t>
      </w:r>
      <w:proofErr w:type="spellStart"/>
      <w:r w:rsidR="00F123AD" w:rsidRPr="00F123AD">
        <w:rPr>
          <w:rFonts w:ascii="HelveticaNeueLT Std" w:hAnsi="HelveticaNeueLT Std"/>
        </w:rPr>
        <w:t>Hagi</w:t>
      </w:r>
      <w:proofErr w:type="spellEnd"/>
      <w:r w:rsidR="00F123AD" w:rsidRPr="00F123AD">
        <w:rPr>
          <w:rFonts w:ascii="HelveticaNeueLT Std" w:hAnsi="HelveticaNeueLT Std"/>
        </w:rPr>
        <w:t xml:space="preserve">, figlio del celebre </w:t>
      </w:r>
      <w:proofErr w:type="spellStart"/>
      <w:r w:rsidR="00F123AD" w:rsidRPr="00F123AD">
        <w:rPr>
          <w:rFonts w:ascii="HelveticaNeueLT Std" w:hAnsi="HelveticaNeueLT Std"/>
        </w:rPr>
        <w:t>Gheorghe</w:t>
      </w:r>
      <w:proofErr w:type="spellEnd"/>
      <w:r w:rsidR="00F123AD">
        <w:rPr>
          <w:rFonts w:ascii="HelveticaNeueLT Std" w:hAnsi="HelveticaNeueLT Std"/>
        </w:rPr>
        <w:t>, ex stella del calcio rumeno</w:t>
      </w:r>
      <w:r w:rsidR="00F123AD" w:rsidRPr="00F123AD">
        <w:rPr>
          <w:rFonts w:ascii="HelveticaNeueLT Std" w:hAnsi="HelveticaNeueLT Std"/>
        </w:rPr>
        <w:t>.</w:t>
      </w:r>
      <w:r>
        <w:rPr>
          <w:rFonts w:ascii="HelveticaNeueLT Std" w:hAnsi="HelveticaNeueLT Std"/>
        </w:rPr>
        <w:t xml:space="preserve"> Oltre alla </w:t>
      </w:r>
      <w:r w:rsidR="00F123AD">
        <w:rPr>
          <w:rFonts w:ascii="HelveticaNeueLT Std" w:hAnsi="HelveticaNeueLT Std"/>
        </w:rPr>
        <w:t xml:space="preserve">tradizionale </w:t>
      </w:r>
      <w:r>
        <w:rPr>
          <w:rFonts w:ascii="HelveticaNeueLT Std" w:hAnsi="HelveticaNeueLT Std"/>
        </w:rPr>
        <w:t>doppia seduta di allenamento</w:t>
      </w:r>
      <w:r w:rsidR="00F123AD">
        <w:rPr>
          <w:rFonts w:ascii="HelveticaNeueLT Std" w:hAnsi="HelveticaNeueLT Std"/>
        </w:rPr>
        <w:t xml:space="preserve"> agli ordini di Paulo </w:t>
      </w:r>
      <w:proofErr w:type="spellStart"/>
      <w:r w:rsidR="00F123AD">
        <w:rPr>
          <w:rFonts w:ascii="HelveticaNeueLT Std" w:hAnsi="HelveticaNeueLT Std"/>
        </w:rPr>
        <w:t>Sousa</w:t>
      </w:r>
      <w:proofErr w:type="spellEnd"/>
      <w:r w:rsidR="00F123AD">
        <w:rPr>
          <w:rFonts w:ascii="HelveticaNeueLT Std" w:hAnsi="HelveticaNeueLT Std"/>
        </w:rPr>
        <w:t>,</w:t>
      </w:r>
      <w:r>
        <w:rPr>
          <w:rFonts w:ascii="HelveticaNeueLT Std" w:hAnsi="HelveticaNeueLT Std"/>
        </w:rPr>
        <w:t xml:space="preserve"> si è tenuta a mezzogiorno la </w:t>
      </w:r>
      <w:r w:rsidRPr="00127580">
        <w:rPr>
          <w:rFonts w:ascii="HelveticaNeueLT Std" w:hAnsi="HelveticaNeueLT Std"/>
          <w:b/>
        </w:rPr>
        <w:t>presentazione ufficiale del ritiro fassano</w:t>
      </w:r>
      <w:r>
        <w:rPr>
          <w:rFonts w:ascii="HelveticaNeueLT Std" w:hAnsi="HelveticaNeueLT Std"/>
        </w:rPr>
        <w:t xml:space="preserve">, durante la quale sono intervenuti il </w:t>
      </w:r>
      <w:r w:rsidRPr="00867610">
        <w:rPr>
          <w:rFonts w:ascii="HelveticaNeueLT Std" w:hAnsi="HelveticaNeueLT Std"/>
        </w:rPr>
        <w:t>club manager</w:t>
      </w:r>
      <w:r>
        <w:rPr>
          <w:rFonts w:ascii="HelveticaNeueLT Std" w:hAnsi="HelveticaNeueLT Std"/>
        </w:rPr>
        <w:t xml:space="preserve"> viola</w:t>
      </w:r>
      <w:r w:rsidRPr="00867610">
        <w:rPr>
          <w:rFonts w:ascii="HelveticaNeueLT Std" w:hAnsi="HelveticaNeueLT Std"/>
        </w:rPr>
        <w:t xml:space="preserve"> Roberto Ripa</w:t>
      </w:r>
      <w:r>
        <w:rPr>
          <w:rFonts w:ascii="HelveticaNeueLT Std" w:hAnsi="HelveticaNeueLT Std"/>
        </w:rPr>
        <w:t xml:space="preserve">, il direttore </w:t>
      </w:r>
      <w:proofErr w:type="spellStart"/>
      <w:r>
        <w:rPr>
          <w:rFonts w:ascii="HelveticaNeueLT Std" w:hAnsi="HelveticaNeueLT Std"/>
        </w:rPr>
        <w:t>dell’Apt</w:t>
      </w:r>
      <w:proofErr w:type="spellEnd"/>
      <w:r>
        <w:rPr>
          <w:rFonts w:ascii="HelveticaNeueLT Std" w:hAnsi="HelveticaNeueLT Std"/>
        </w:rPr>
        <w:t xml:space="preserve"> Val di Fassa</w:t>
      </w:r>
      <w:r w:rsidRPr="00867610">
        <w:rPr>
          <w:rFonts w:ascii="HelveticaNeueLT Std" w:hAnsi="HelveticaNeueLT Std"/>
        </w:rPr>
        <w:t xml:space="preserve"> Andrea Weiss</w:t>
      </w:r>
      <w:r>
        <w:rPr>
          <w:rFonts w:ascii="HelveticaNeueLT Std" w:hAnsi="HelveticaNeueLT Std"/>
        </w:rPr>
        <w:t xml:space="preserve"> e il sindaco di Moena Edoardo Felicetti. Giovedì 14 luglio il primo test contro</w:t>
      </w:r>
      <w:r w:rsidR="00847D0A">
        <w:rPr>
          <w:rFonts w:ascii="HelveticaNeueLT Std" w:hAnsi="HelveticaNeueLT Std"/>
        </w:rPr>
        <w:t xml:space="preserve"> il Trentino Team mentre venerdì 15 il centro storico di Moena terrà a battesimo la presentazione della squadra.</w:t>
      </w:r>
    </w:p>
    <w:p w:rsidR="002B47BF" w:rsidRDefault="006C5BE6" w:rsidP="002B47B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Primo giorno di lavoro, invece, per il </w:t>
      </w:r>
      <w:r w:rsidRPr="00E1634C">
        <w:rPr>
          <w:rFonts w:ascii="HelveticaNeueLT Std" w:hAnsi="HelveticaNeueLT Std"/>
          <w:b/>
        </w:rPr>
        <w:t>Cagliari</w:t>
      </w:r>
      <w:r>
        <w:rPr>
          <w:rFonts w:ascii="HelveticaNeueLT Std" w:hAnsi="HelveticaNeueLT Std"/>
        </w:rPr>
        <w:t xml:space="preserve">. Giunto sabato a Cogolo di Pejo, il neo promosso team isolano ha sostenuto </w:t>
      </w:r>
      <w:r w:rsidR="002F7D17">
        <w:rPr>
          <w:rFonts w:ascii="HelveticaNeueLT Std" w:hAnsi="HelveticaNeueLT Std"/>
        </w:rPr>
        <w:t>due sedute di allenamento sotto l’</w:t>
      </w:r>
      <w:r w:rsidR="003E7383">
        <w:rPr>
          <w:rFonts w:ascii="HelveticaNeueLT Std" w:hAnsi="HelveticaNeueLT Std"/>
        </w:rPr>
        <w:t xml:space="preserve">attenta </w:t>
      </w:r>
      <w:r w:rsidR="008A072D">
        <w:rPr>
          <w:rFonts w:ascii="HelveticaNeueLT Std" w:hAnsi="HelveticaNeueLT Std"/>
        </w:rPr>
        <w:t>regia</w:t>
      </w:r>
      <w:r w:rsidR="003E7383">
        <w:rPr>
          <w:rFonts w:ascii="HelveticaNeueLT Std" w:hAnsi="HelveticaNeueLT Std"/>
        </w:rPr>
        <w:t xml:space="preserve"> del tecnico</w:t>
      </w:r>
      <w:r w:rsidR="002F7D17">
        <w:rPr>
          <w:rFonts w:ascii="HelveticaNeueLT Std" w:hAnsi="HelveticaNeueLT Std"/>
        </w:rPr>
        <w:t xml:space="preserve"> Rastelli.</w:t>
      </w:r>
    </w:p>
    <w:p w:rsidR="00CB74E2" w:rsidRDefault="00462902" w:rsidP="002B47B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Chi invece ha già affrontato il primo test amichevole del ritiro trentino è il </w:t>
      </w:r>
      <w:r w:rsidRPr="00E1634C">
        <w:rPr>
          <w:rFonts w:ascii="HelveticaNeueLT Std" w:hAnsi="HelveticaNeueLT Std"/>
          <w:b/>
        </w:rPr>
        <w:t>Chievo Verona</w:t>
      </w:r>
      <w:r>
        <w:rPr>
          <w:rFonts w:ascii="HelveticaNeueLT Std" w:hAnsi="HelveticaNeueLT Std"/>
        </w:rPr>
        <w:t>, che a Brentonico h</w:t>
      </w:r>
      <w:r w:rsidR="00F1541F">
        <w:rPr>
          <w:rFonts w:ascii="HelveticaNeueLT Std" w:hAnsi="HelveticaNeueLT Std"/>
        </w:rPr>
        <w:t xml:space="preserve">a affrontato i dilettanti </w:t>
      </w:r>
      <w:r w:rsidR="001D7676">
        <w:rPr>
          <w:rFonts w:ascii="HelveticaNeueLT Std" w:hAnsi="HelveticaNeueLT Std"/>
        </w:rPr>
        <w:t xml:space="preserve">del </w:t>
      </w:r>
      <w:r w:rsidR="00F1541F">
        <w:rPr>
          <w:rFonts w:ascii="HelveticaNeueLT Std" w:hAnsi="HelveticaNeueLT Std"/>
        </w:rPr>
        <w:t>Trentino</w:t>
      </w:r>
      <w:r w:rsidR="001D7676">
        <w:rPr>
          <w:rFonts w:ascii="HelveticaNeueLT Std" w:hAnsi="HelveticaNeueLT Std"/>
        </w:rPr>
        <w:t xml:space="preserve"> Team</w:t>
      </w:r>
      <w:r w:rsidR="00F1541F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in una sfida tutta in famiglia tra i fratelli Rolando e Florio Maran. Nella serata di sabato i gialloblù si erano invece svelati ai tifosi nella presentazione della squadra tenutasi nel centro storico di Brentonico, accolti e salutati dal sindaco Christian Perenzoni.</w:t>
      </w:r>
    </w:p>
    <w:p w:rsidR="00D544A1" w:rsidRDefault="00D544A1" w:rsidP="002B47BF">
      <w:pPr>
        <w:pStyle w:val="Intestazione"/>
        <w:jc w:val="both"/>
        <w:rPr>
          <w:rFonts w:ascii="HelveticaNeueLT Std" w:hAnsi="HelveticaNeueLT Std"/>
        </w:rPr>
      </w:pPr>
    </w:p>
    <w:p w:rsidR="00571BEA" w:rsidRPr="00612DCC" w:rsidRDefault="00571BEA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</w:p>
    <w:p w:rsidR="002B47BF" w:rsidRPr="00612DCC" w:rsidRDefault="002B47BF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  <w:r w:rsidRPr="00612DCC">
        <w:rPr>
          <w:rFonts w:ascii="HelveticaNeueLT Std" w:hAnsi="HelveticaNeueLT Std"/>
          <w:b/>
          <w:sz w:val="20"/>
        </w:rPr>
        <w:t>Il programma dei prossimi giorni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Lunedì 11 luglio</w:t>
      </w:r>
      <w:r w:rsidRPr="00612DCC">
        <w:rPr>
          <w:rFonts w:ascii="HelveticaNeueLT Std" w:hAnsi="HelveticaNeueLT Std"/>
          <w:sz w:val="20"/>
        </w:rPr>
        <w:t>: allenamenti allo stadio Pineta di Pinzolo. Presentazione ufficiale della squadra, alle ore 21 in Piazza San Giacomo</w:t>
      </w:r>
      <w:r w:rsidR="00E1634C">
        <w:rPr>
          <w:rFonts w:ascii="HelveticaNeueLT Std" w:hAnsi="HelveticaNeueLT Std"/>
          <w:sz w:val="20"/>
        </w:rPr>
        <w:t xml:space="preserve"> a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Martedì 12 luglio</w:t>
      </w:r>
      <w:r w:rsidRPr="00612DCC">
        <w:rPr>
          <w:rFonts w:ascii="HelveticaNeueLT Std" w:hAnsi="HelveticaNeueLT Std"/>
          <w:sz w:val="20"/>
        </w:rPr>
        <w:t>: allenamenti allo stadio Pineta di Pinzolo. I Campioni della Roma incontrano i piccoli tifosi giallorossi, alle ore 21 al PalaDolomiti di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Mercoledì 13 luglio</w:t>
      </w:r>
      <w:r w:rsidRPr="00612DCC">
        <w:rPr>
          <w:rFonts w:ascii="HelveticaNeueLT Std" w:hAnsi="HelveticaNeueLT Std"/>
          <w:sz w:val="20"/>
        </w:rPr>
        <w:t>: allenamento al mattino allo stadio Pineta. Partita amichevole Roma – Pinzolo alle ore 17 allo stadio Pineta di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Giovedì 14 luglio</w:t>
      </w:r>
      <w:r w:rsidRPr="00612DCC">
        <w:rPr>
          <w:rFonts w:ascii="HelveticaNeueLT Std" w:hAnsi="HelveticaNeueLT Std"/>
          <w:sz w:val="20"/>
        </w:rPr>
        <w:t>: allenamento al mattino allo stadio Pineta. Incontro con il mister per il saluto ai tifosi alle ore 21 in Piazza Sissi a Madonna di Campiglio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Venerdì 15 luglio</w:t>
      </w:r>
      <w:r w:rsidRPr="00612DCC">
        <w:rPr>
          <w:rFonts w:ascii="HelveticaNeueLT Std" w:hAnsi="HelveticaNeueLT Std"/>
          <w:sz w:val="20"/>
        </w:rPr>
        <w:t>: allenamenti allo stadio Pineta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Sabato 16 luglio</w:t>
      </w:r>
      <w:r w:rsidRPr="00612DCC">
        <w:rPr>
          <w:rFonts w:ascii="HelveticaNeueLT Std" w:hAnsi="HelveticaNeueLT Std"/>
          <w:sz w:val="20"/>
        </w:rPr>
        <w:t xml:space="preserve">: allenamenti allo stadio Pineta. Incontro con il capitano per il saluto ai tifosi alle ore 21 in Piazza </w:t>
      </w:r>
      <w:proofErr w:type="spellStart"/>
      <w:r w:rsidRPr="00612DCC">
        <w:rPr>
          <w:rFonts w:ascii="HelveticaNeueLT Std" w:hAnsi="HelveticaNeueLT Std"/>
          <w:sz w:val="20"/>
        </w:rPr>
        <w:t>Carera</w:t>
      </w:r>
      <w:proofErr w:type="spellEnd"/>
      <w:r w:rsidRPr="00612DCC">
        <w:rPr>
          <w:rFonts w:ascii="HelveticaNeueLT Std" w:hAnsi="HelveticaNeueLT Std"/>
          <w:sz w:val="20"/>
        </w:rPr>
        <w:t xml:space="preserve"> a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Domenica 17 luglio</w:t>
      </w:r>
      <w:r w:rsidRPr="00612DCC">
        <w:rPr>
          <w:rFonts w:ascii="HelveticaNeueLT Std" w:hAnsi="HelveticaNeueLT Std"/>
          <w:sz w:val="20"/>
        </w:rPr>
        <w:t>: allenamento al mattino allo stadio P</w:t>
      </w:r>
      <w:r w:rsidR="00571BEA" w:rsidRPr="00612DCC">
        <w:rPr>
          <w:rFonts w:ascii="HelveticaNeueLT Std" w:hAnsi="HelveticaNeueLT Std"/>
          <w:sz w:val="20"/>
        </w:rPr>
        <w:t xml:space="preserve">ineta. Partita amichevole Roma - </w:t>
      </w:r>
      <w:proofErr w:type="spellStart"/>
      <w:r w:rsidR="00571BEA" w:rsidRPr="00612DCC">
        <w:rPr>
          <w:rFonts w:ascii="HelveticaNeueLT Std" w:hAnsi="HelveticaNeueLT Std"/>
          <w:sz w:val="20"/>
        </w:rPr>
        <w:t>Terek</w:t>
      </w:r>
      <w:proofErr w:type="spellEnd"/>
      <w:r w:rsidR="00571BEA" w:rsidRPr="00612DCC">
        <w:rPr>
          <w:rFonts w:ascii="HelveticaNeueLT Std" w:hAnsi="HelveticaNeueLT Std"/>
          <w:sz w:val="20"/>
        </w:rPr>
        <w:t xml:space="preserve"> </w:t>
      </w:r>
      <w:proofErr w:type="spellStart"/>
      <w:r w:rsidR="00571BEA" w:rsidRPr="00612DCC">
        <w:rPr>
          <w:rFonts w:ascii="HelveticaNeueLT Std" w:hAnsi="HelveticaNeueLT Std"/>
          <w:sz w:val="20"/>
        </w:rPr>
        <w:t>Grozny</w:t>
      </w:r>
      <w:proofErr w:type="spellEnd"/>
      <w:r w:rsidRPr="00612DCC">
        <w:rPr>
          <w:rFonts w:ascii="HelveticaNeueLT Std" w:hAnsi="HelveticaNeueLT Std"/>
          <w:sz w:val="20"/>
        </w:rPr>
        <w:t xml:space="preserve"> alle ore 17</w:t>
      </w:r>
      <w:r w:rsidR="00571BEA" w:rsidRPr="00612DCC">
        <w:rPr>
          <w:rFonts w:ascii="HelveticaNeueLT Std" w:hAnsi="HelveticaNeueLT Std"/>
          <w:sz w:val="20"/>
        </w:rPr>
        <w:t>.30</w:t>
      </w:r>
      <w:r w:rsidRPr="00612DCC">
        <w:rPr>
          <w:rFonts w:ascii="HelveticaNeueLT Std" w:hAnsi="HelveticaNeueLT Std"/>
          <w:sz w:val="20"/>
        </w:rPr>
        <w:t xml:space="preserve"> allo stadio Pineta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</w:p>
    <w:p w:rsidR="002B47BF" w:rsidRPr="00612DCC" w:rsidRDefault="002B47BF" w:rsidP="002B47BF">
      <w:pPr>
        <w:pStyle w:val="Intestazione"/>
        <w:jc w:val="both"/>
        <w:rPr>
          <w:rFonts w:ascii="HelveticaNeueLT Std" w:hAnsi="HelveticaNeueLT Std"/>
          <w:i/>
          <w:sz w:val="20"/>
        </w:rPr>
      </w:pPr>
      <w:r w:rsidRPr="00612DCC">
        <w:rPr>
          <w:rFonts w:ascii="HelveticaNeueLT Std" w:hAnsi="HelveticaNeueLT Std"/>
          <w:i/>
          <w:sz w:val="20"/>
        </w:rPr>
        <w:lastRenderedPageBreak/>
        <w:t>N</w:t>
      </w:r>
      <w:r w:rsidR="00612DCC">
        <w:rPr>
          <w:rFonts w:ascii="HelveticaNeueLT Std" w:hAnsi="HelveticaNeueLT Std"/>
          <w:i/>
          <w:sz w:val="20"/>
        </w:rPr>
        <w:t>.</w:t>
      </w:r>
      <w:r w:rsidRPr="00612DCC">
        <w:rPr>
          <w:rFonts w:ascii="HelveticaNeueLT Std" w:hAnsi="HelveticaNeueLT Std"/>
          <w:i/>
          <w:sz w:val="20"/>
        </w:rPr>
        <w:t>B</w:t>
      </w:r>
      <w:r w:rsidR="00612DCC">
        <w:rPr>
          <w:rFonts w:ascii="HelveticaNeueLT Std" w:hAnsi="HelveticaNeueLT Std"/>
          <w:i/>
          <w:sz w:val="20"/>
        </w:rPr>
        <w:t>.</w:t>
      </w:r>
      <w:r w:rsidRPr="00612DCC">
        <w:rPr>
          <w:rFonts w:ascii="HelveticaNeueLT Std" w:hAnsi="HelveticaNeueLT Std"/>
          <w:i/>
          <w:sz w:val="20"/>
        </w:rPr>
        <w:t>: Il programma può subire variazioni per esigenze dello staff tecnico</w:t>
      </w:r>
    </w:p>
    <w:p w:rsidR="000749D9" w:rsidRPr="00612DCC" w:rsidRDefault="000749D9" w:rsidP="002B47BF">
      <w:pPr>
        <w:pStyle w:val="Intestazione"/>
        <w:pBdr>
          <w:bottom w:val="single" w:sz="12" w:space="1" w:color="auto"/>
        </w:pBdr>
        <w:jc w:val="both"/>
        <w:rPr>
          <w:rFonts w:ascii="HelveticaNeueLT Std" w:hAnsi="HelveticaNeueLT Std"/>
          <w:sz w:val="20"/>
        </w:rPr>
      </w:pPr>
    </w:p>
    <w:p w:rsidR="00ED1CA9" w:rsidRPr="00612DCC" w:rsidRDefault="00ED1CA9" w:rsidP="002B47BF">
      <w:pPr>
        <w:pStyle w:val="Intestazione"/>
        <w:pBdr>
          <w:bottom w:val="single" w:sz="12" w:space="1" w:color="auto"/>
        </w:pBdr>
        <w:jc w:val="both"/>
        <w:rPr>
          <w:rFonts w:ascii="HelveticaNeueLT Std" w:hAnsi="HelveticaNeueLT Std"/>
          <w:sz w:val="20"/>
        </w:rPr>
      </w:pPr>
    </w:p>
    <w:p w:rsidR="00571BEA" w:rsidRPr="00612DCC" w:rsidRDefault="00571BEA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2B47BF" w:rsidRPr="00612DCC" w:rsidRDefault="002B47BF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  <w:r w:rsidRPr="00612DCC">
        <w:rPr>
          <w:rFonts w:ascii="HelveticaNeueLT Std" w:hAnsi="HelveticaNeueLT Std"/>
          <w:b/>
          <w:sz w:val="20"/>
        </w:rPr>
        <w:t>Informazioni per radio e tv</w:t>
      </w:r>
    </w:p>
    <w:p w:rsidR="002B47BF" w:rsidRPr="00612DCC" w:rsidRDefault="002B47BF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CD0A45" w:rsidRDefault="00CD0A45" w:rsidP="002D769B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Durante tutto il ritiro, il diritto di cronaca sarà garantito da AS Roma grazie alla condivisione di file video con estratti degli allenamenti e delle attività della squadra. I file MP4 saranno disponibili in formato HD (1920x1080), compressi in H264 (5Mbps). Per poterli scaricare sarà necessario accedere con un client FTP (ad esempio </w:t>
      </w:r>
      <w:proofErr w:type="spellStart"/>
      <w:r w:rsidRPr="00612DCC">
        <w:rPr>
          <w:rFonts w:ascii="HelveticaNeueLT Std" w:hAnsi="HelveticaNeueLT Std"/>
          <w:sz w:val="20"/>
        </w:rPr>
        <w:t>Filezilla</w:t>
      </w:r>
      <w:proofErr w:type="spellEnd"/>
      <w:r w:rsidRPr="00612DCC">
        <w:rPr>
          <w:rFonts w:ascii="HelveticaNeueLT Std" w:hAnsi="HelveticaNeueLT Std"/>
          <w:sz w:val="20"/>
        </w:rPr>
        <w:t>) all’indirizzo indicato di seguito.</w:t>
      </w:r>
      <w:r w:rsidR="00F81D4C">
        <w:rPr>
          <w:rFonts w:ascii="HelveticaNeueLT Std" w:hAnsi="HelveticaNeueLT Std"/>
          <w:sz w:val="20"/>
        </w:rPr>
        <w:t xml:space="preserve"> </w:t>
      </w:r>
      <w:r w:rsidR="002D769B" w:rsidRPr="002D769B">
        <w:rPr>
          <w:rFonts w:ascii="HelveticaNeueLT Std" w:hAnsi="HelveticaNeueLT Std"/>
          <w:sz w:val="20"/>
        </w:rPr>
        <w:t xml:space="preserve">Per qualsiasi questione di carattere tecnico scrivete all’indirizzo </w:t>
      </w:r>
      <w:hyperlink r:id="rId8" w:history="1">
        <w:r w:rsidR="002D769B" w:rsidRPr="006900A6">
          <w:rPr>
            <w:rStyle w:val="Collegamentoipertestuale"/>
            <w:rFonts w:ascii="HelveticaNeueLT Std" w:hAnsi="HelveticaNeueLT Std"/>
            <w:sz w:val="20"/>
          </w:rPr>
          <w:t>broadcast@romastudio.it</w:t>
        </w:r>
      </w:hyperlink>
      <w:r w:rsidR="002D769B">
        <w:rPr>
          <w:rFonts w:ascii="HelveticaNeueLT Std" w:hAnsi="HelveticaNeueLT Std"/>
          <w:sz w:val="20"/>
        </w:rPr>
        <w:t>.</w:t>
      </w:r>
    </w:p>
    <w:p w:rsidR="00CD0A45" w:rsidRPr="002D769B" w:rsidRDefault="00CD0A45" w:rsidP="00CD0A45">
      <w:pPr>
        <w:pStyle w:val="Intestazione"/>
        <w:jc w:val="both"/>
        <w:rPr>
          <w:rFonts w:ascii="HelveticaNeueLT Std" w:hAnsi="HelveticaNeueLT Std"/>
          <w:b/>
          <w:sz w:val="20"/>
        </w:rPr>
      </w:pPr>
      <w:r w:rsidRPr="002D769B">
        <w:rPr>
          <w:rFonts w:ascii="HelveticaNeueLT Std" w:hAnsi="HelveticaNeueLT Std"/>
          <w:b/>
          <w:sz w:val="20"/>
        </w:rPr>
        <w:t>Dettagli Server FTP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Indirizzo: 151.13.23.58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Username: press</w:t>
      </w:r>
    </w:p>
    <w:p w:rsidR="00CE1343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Password: </w:t>
      </w:r>
      <w:r w:rsidR="0051607C">
        <w:rPr>
          <w:rFonts w:ascii="HelveticaNeueLT Std" w:hAnsi="HelveticaNeueLT Std"/>
          <w:sz w:val="20"/>
        </w:rPr>
        <w:t>conference</w:t>
      </w:r>
    </w:p>
    <w:p w:rsidR="00ED1CA9" w:rsidRPr="00612DCC" w:rsidRDefault="00ED1CA9" w:rsidP="00612DCC">
      <w:pPr>
        <w:pStyle w:val="NormaleWeb"/>
        <w:spacing w:before="0" w:beforeAutospacing="0" w:after="0"/>
        <w:rPr>
          <w:rFonts w:ascii="HelveticaNeueLT Std" w:hAnsi="HelveticaNeueLT Std" w:cs="Arial"/>
          <w:b/>
          <w:sz w:val="20"/>
          <w:szCs w:val="20"/>
        </w:rPr>
      </w:pPr>
    </w:p>
    <w:p w:rsidR="005C46A9" w:rsidRPr="00D544A1" w:rsidRDefault="00ED1CA9" w:rsidP="00D544A1">
      <w:pPr>
        <w:pStyle w:val="NormaleWeb"/>
        <w:spacing w:before="0" w:beforeAutospacing="0" w:after="0"/>
        <w:jc w:val="center"/>
        <w:rPr>
          <w:rFonts w:ascii="HelveticaNeueLT Std" w:hAnsi="HelveticaNeueLT Std" w:cs="Arial"/>
          <w:sz w:val="20"/>
          <w:szCs w:val="20"/>
        </w:rPr>
      </w:pPr>
      <w:r w:rsidRPr="00612DCC">
        <w:rPr>
          <w:rFonts w:ascii="HelveticaNeueLT Std" w:hAnsi="HelveticaNeueLT Std" w:cs="Arial"/>
          <w:sz w:val="20"/>
          <w:szCs w:val="20"/>
        </w:rPr>
        <w:t xml:space="preserve">Sul sito </w:t>
      </w:r>
      <w:hyperlink r:id="rId9" w:history="1">
        <w:r w:rsidRPr="00612DCC">
          <w:rPr>
            <w:rStyle w:val="Collegamentoipertestuale"/>
            <w:rFonts w:ascii="HelveticaNeueLT Std" w:hAnsi="HelveticaNeueLT Std" w:cs="Arial"/>
            <w:sz w:val="20"/>
            <w:szCs w:val="20"/>
          </w:rPr>
          <w:t>www.visittrentino.it/stampa</w:t>
        </w:r>
      </w:hyperlink>
      <w:r w:rsidRPr="00612DCC">
        <w:rPr>
          <w:rFonts w:ascii="HelveticaNeueLT Std" w:hAnsi="HelveticaNeueLT Std" w:cs="Arial"/>
          <w:sz w:val="20"/>
          <w:szCs w:val="20"/>
        </w:rPr>
        <w:t xml:space="preserve"> trovate l’archivio dei comunicati e le fotografie ad alta risoluzione del ritiro</w:t>
      </w:r>
    </w:p>
    <w:p w:rsidR="00612DCC" w:rsidRPr="00ED1CA9" w:rsidRDefault="00612DCC" w:rsidP="00CD0A45">
      <w:pPr>
        <w:pStyle w:val="Intestazione"/>
        <w:jc w:val="both"/>
        <w:rPr>
          <w:rFonts w:ascii="HelveticaNeueLT Std" w:hAnsi="HelveticaNeueLT Std"/>
        </w:rPr>
      </w:pP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t>(</w:t>
      </w:r>
      <w:proofErr w:type="spellStart"/>
      <w:r w:rsidRPr="00ED1CA9">
        <w:rPr>
          <w:rFonts w:ascii="HelveticaNeueLT Std" w:hAnsi="HelveticaNeueLT Std"/>
        </w:rPr>
        <w:t>m</w:t>
      </w:r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f</w:t>
      </w:r>
      <w:proofErr w:type="spellEnd"/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)</w:t>
      </w: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</w:p>
    <w:p w:rsidR="00403BB0" w:rsidRPr="00ED1CA9" w:rsidRDefault="00403BB0" w:rsidP="002B47BF">
      <w:pPr>
        <w:pStyle w:val="Intestazione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t xml:space="preserve">Pinzolo, </w:t>
      </w:r>
      <w:r w:rsidR="00D544A1">
        <w:rPr>
          <w:rFonts w:ascii="HelveticaNeueLT Std" w:hAnsi="HelveticaNeueLT Std"/>
        </w:rPr>
        <w:t>10</w:t>
      </w:r>
      <w:r w:rsidRPr="00ED1CA9">
        <w:rPr>
          <w:rFonts w:ascii="HelveticaNeueLT Std" w:hAnsi="HelveticaNeueLT Std"/>
        </w:rPr>
        <w:t xml:space="preserve"> luglio 201</w:t>
      </w:r>
      <w:r w:rsidR="005C46A9" w:rsidRPr="00ED1CA9">
        <w:rPr>
          <w:rFonts w:ascii="HelveticaNeueLT Std" w:hAnsi="HelveticaNeueLT Std"/>
        </w:rPr>
        <w:t>6</w:t>
      </w:r>
    </w:p>
    <w:p w:rsidR="00403BB0" w:rsidRPr="00ED1CA9" w:rsidRDefault="00403BB0" w:rsidP="00403BB0">
      <w:pPr>
        <w:rPr>
          <w:rFonts w:ascii="HelveticaNeueLT Std" w:hAnsi="HelveticaNeueLT Std"/>
        </w:rPr>
      </w:pPr>
    </w:p>
    <w:sectPr w:rsidR="00403BB0" w:rsidRPr="00ED1CA9" w:rsidSect="00507A5C">
      <w:headerReference w:type="default" r:id="rId10"/>
      <w:footerReference w:type="default" r:id="rId11"/>
      <w:pgSz w:w="11906" w:h="16838" w:code="9"/>
      <w:pgMar w:top="2552" w:right="907" w:bottom="1418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2C3" w:rsidRDefault="004C62C3">
      <w:r>
        <w:separator/>
      </w:r>
    </w:p>
  </w:endnote>
  <w:endnote w:type="continuationSeparator" w:id="0">
    <w:p w:rsidR="004C62C3" w:rsidRDefault="004C6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0F3" w:rsidRDefault="00141D9E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1CDB55F" wp14:editId="3BB3D5A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A61D6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noProof/>
        <w:sz w:val="20"/>
      </w:rPr>
      <w:drawing>
        <wp:anchor distT="0" distB="0" distL="114300" distR="114300" simplePos="0" relativeHeight="251660800" behindDoc="0" locked="0" layoutInCell="1" allowOverlap="1" wp14:anchorId="6C418BD8" wp14:editId="299EBB6F">
          <wp:simplePos x="0" y="0"/>
          <wp:positionH relativeFrom="margin">
            <wp:posOffset>5227320</wp:posOffset>
          </wp:positionH>
          <wp:positionV relativeFrom="paragraph">
            <wp:posOffset>69215</wp:posOffset>
          </wp:positionV>
          <wp:extent cx="1181100" cy="43815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32E2">
      <w:rPr>
        <w:rFonts w:ascii="HelveticaNeueLT Std" w:hAnsi="HelveticaNeueLT Std" w:cs="Arial"/>
        <w:sz w:val="18"/>
        <w:szCs w:val="18"/>
      </w:rPr>
      <w:t>UFFICIO STAMPA</w:t>
    </w:r>
    <w:r>
      <w:rPr>
        <w:rFonts w:ascii="HelveticaNeueLT Std" w:hAnsi="HelveticaNeueLT Std" w:cs="Arial"/>
        <w:sz w:val="18"/>
        <w:szCs w:val="18"/>
      </w:rPr>
      <w:tab/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sz w:val="18"/>
        <w:szCs w:val="18"/>
      </w:rPr>
      <w:t>Tel. 0461 219310 219314</w: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>
      <w:rPr>
        <w:rFonts w:ascii="HelveticaNeueLT Std" w:hAnsi="HelveticaNeueLT Std" w:cs="Arial"/>
        <w:sz w:val="18"/>
        <w:szCs w:val="18"/>
      </w:rPr>
      <w:t>press</w:t>
    </w:r>
    <w:r w:rsidRPr="00BC32E2">
      <w:rPr>
        <w:rFonts w:ascii="HelveticaNeueLT Std" w:hAnsi="HelveticaNeueLT Std" w:cs="Arial"/>
        <w:sz w:val="18"/>
        <w:szCs w:val="18"/>
      </w:rPr>
      <w:t>@trentinomarketing.org</w:t>
    </w:r>
  </w:p>
  <w:p w:rsidR="0015207C" w:rsidRPr="0015207C" w:rsidRDefault="0015207C" w:rsidP="0015207C">
    <w:pPr>
      <w:pStyle w:val="NormaleWeb"/>
      <w:spacing w:before="0" w:beforeAutospacing="0" w:after="0"/>
      <w:rPr>
        <w:rFonts w:ascii="HelveticaNeueLT Std" w:hAnsi="HelveticaNeueLT Std" w:cs="Arial"/>
        <w:sz w:val="18"/>
        <w:szCs w:val="18"/>
        <w:lang w:val="en-US"/>
      </w:rPr>
    </w:pPr>
    <w:r>
      <w:rPr>
        <w:rFonts w:ascii="HelveticaNeueLT Std" w:hAnsi="HelveticaNeueLT Std" w:cs="Arial"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31D7FE3B" wp14:editId="4640E404">
          <wp:simplePos x="0" y="0"/>
          <wp:positionH relativeFrom="column">
            <wp:posOffset>-33020</wp:posOffset>
          </wp:positionH>
          <wp:positionV relativeFrom="paragraph">
            <wp:posOffset>11430</wp:posOffset>
          </wp:positionV>
          <wp:extent cx="198120" cy="111760"/>
          <wp:effectExtent l="0" t="0" r="0" b="2540"/>
          <wp:wrapNone/>
          <wp:docPr id="5" name="Immagine 5" descr="logo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twit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" cy="11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NeueLT Std" w:hAnsi="HelveticaNeueLT Std" w:cs="Arial"/>
        <w:sz w:val="20"/>
      </w:rPr>
      <w:t xml:space="preserve">     </w:t>
    </w:r>
    <w:r>
      <w:rPr>
        <w:rFonts w:ascii="HelveticaNeueLT Std" w:hAnsi="HelveticaNeueLT Std" w:cs="Arial"/>
        <w:sz w:val="18"/>
        <w:szCs w:val="18"/>
        <w:lang w:val="en-US"/>
      </w:rPr>
      <w:t>@</w:t>
    </w:r>
    <w:proofErr w:type="spellStart"/>
    <w:r>
      <w:rPr>
        <w:rFonts w:ascii="HelveticaNeueLT Std" w:hAnsi="HelveticaNeueLT Std" w:cs="Arial"/>
        <w:sz w:val="18"/>
        <w:szCs w:val="18"/>
        <w:lang w:val="en-US"/>
      </w:rPr>
      <w:t>PressTrentino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2C3" w:rsidRDefault="004C62C3">
      <w:r>
        <w:separator/>
      </w:r>
    </w:p>
  </w:footnote>
  <w:footnote w:type="continuationSeparator" w:id="0">
    <w:p w:rsidR="004C62C3" w:rsidRDefault="004C6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333"/>
      <w:gridCol w:w="3335"/>
      <w:gridCol w:w="3337"/>
    </w:tblGrid>
    <w:tr w:rsidR="009867F7" w:rsidTr="00085DC5">
      <w:tc>
        <w:tcPr>
          <w:tcW w:w="3333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</w:pPr>
          <w:r w:rsidRPr="00BE475A">
            <w:rPr>
              <w:noProof/>
            </w:rPr>
            <w:drawing>
              <wp:inline distT="0" distB="0" distL="0" distR="0">
                <wp:extent cx="1838325" cy="619125"/>
                <wp:effectExtent l="0" t="0" r="9525" b="9525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5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>
                <wp:extent cx="891000" cy="1143000"/>
                <wp:effectExtent l="0" t="0" r="4445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marco.fontana\Desktop\logo inter nu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7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right"/>
            <w:rPr>
              <w:i/>
            </w:rPr>
          </w:pPr>
          <w:r w:rsidRPr="00BE475A">
            <w:rPr>
              <w:noProof/>
            </w:rPr>
            <w:drawing>
              <wp:inline distT="0" distB="0" distL="0" distR="0">
                <wp:extent cx="1743075" cy="647700"/>
                <wp:effectExtent l="0" t="0" r="9525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67F7" w:rsidRPr="0053111A" w:rsidRDefault="009867F7" w:rsidP="009867F7">
    <w:pPr>
      <w:pStyle w:val="Intestazione"/>
      <w:rPr>
        <w:i/>
      </w:rPr>
    </w:pPr>
  </w:p>
  <w:p w:rsidR="009867F7" w:rsidRPr="00CE6BDB" w:rsidRDefault="009867F7" w:rsidP="009867F7">
    <w:pPr>
      <w:pStyle w:val="Intestazione"/>
      <w:jc w:val="center"/>
      <w:rPr>
        <w:rFonts w:ascii="Arial Black" w:hAnsi="Arial Black"/>
        <w:i/>
        <w:color w:val="E36C0A"/>
      </w:rPr>
    </w:pPr>
    <w:proofErr w:type="gramStart"/>
    <w:r>
      <w:rPr>
        <w:rFonts w:ascii="Arial Black" w:hAnsi="Arial Black"/>
        <w:i/>
        <w:color w:val="E36C0A"/>
      </w:rPr>
      <w:t xml:space="preserve">Pinzolo  </w:t>
    </w:r>
    <w:r>
      <w:rPr>
        <w:rFonts w:ascii="Arial Black" w:hAnsi="Arial Black"/>
        <w:color w:val="E36C0A"/>
      </w:rPr>
      <w:t>|</w:t>
    </w:r>
    <w:proofErr w:type="gramEnd"/>
    <w:r>
      <w:rPr>
        <w:rFonts w:ascii="Arial Black" w:hAnsi="Arial Black"/>
        <w:i/>
        <w:color w:val="E36C0A"/>
      </w:rPr>
      <w:t xml:space="preserve">  Val Rendena  </w:t>
    </w:r>
    <w:r>
      <w:rPr>
        <w:rFonts w:ascii="Arial Black" w:hAnsi="Arial Black"/>
        <w:color w:val="E36C0A"/>
      </w:rPr>
      <w:t xml:space="preserve">| </w:t>
    </w:r>
    <w:r>
      <w:rPr>
        <w:rFonts w:ascii="Arial Black" w:hAnsi="Arial Black"/>
        <w:i/>
        <w:color w:val="E36C0A"/>
      </w:rPr>
      <w:t xml:space="preserve"> Trentino</w:t>
    </w:r>
    <w:r w:rsidRPr="00CE6BDB">
      <w:rPr>
        <w:rFonts w:ascii="Arial Black" w:hAnsi="Arial Black"/>
        <w:i/>
        <w:color w:val="E36C0A"/>
      </w:rPr>
      <w:t xml:space="preserve">           </w:t>
    </w:r>
    <w:r w:rsidR="00C22081">
      <w:rPr>
        <w:rFonts w:ascii="Arial Black" w:hAnsi="Arial Black"/>
        <w:i/>
        <w:color w:val="E36C0A"/>
      </w:rPr>
      <w:t xml:space="preserve">        </w:t>
    </w:r>
    <w:r w:rsidRPr="00CE6BDB">
      <w:rPr>
        <w:rFonts w:ascii="Arial Black" w:hAnsi="Arial Black"/>
        <w:i/>
        <w:color w:val="E36C0A"/>
      </w:rPr>
      <w:t xml:space="preserve">   </w:t>
    </w:r>
    <w:r w:rsidR="005C46A9">
      <w:rPr>
        <w:rFonts w:ascii="Arial Black" w:hAnsi="Arial Black"/>
        <w:i/>
        <w:color w:val="E36C0A"/>
      </w:rPr>
      <w:t>9</w:t>
    </w:r>
    <w:r w:rsidR="00E40D03">
      <w:rPr>
        <w:rFonts w:ascii="Arial Black" w:hAnsi="Arial Black"/>
        <w:i/>
        <w:color w:val="E36C0A"/>
      </w:rPr>
      <w:t xml:space="preserve"> - </w:t>
    </w:r>
    <w:r w:rsidR="0015207C">
      <w:rPr>
        <w:rFonts w:ascii="Arial Black" w:hAnsi="Arial Black"/>
        <w:i/>
        <w:color w:val="E36C0A"/>
      </w:rPr>
      <w:t>1</w:t>
    </w:r>
    <w:r w:rsidR="005C46A9">
      <w:rPr>
        <w:rFonts w:ascii="Arial Black" w:hAnsi="Arial Black"/>
        <w:i/>
        <w:color w:val="E36C0A"/>
      </w:rPr>
      <w:t>7</w:t>
    </w:r>
    <w:r>
      <w:rPr>
        <w:rFonts w:ascii="Arial Black" w:hAnsi="Arial Black"/>
        <w:i/>
        <w:color w:val="E36C0A"/>
      </w:rPr>
      <w:t xml:space="preserve"> luglio</w:t>
    </w:r>
    <w:r w:rsidRPr="00CE6BDB">
      <w:rPr>
        <w:rFonts w:ascii="Arial Black" w:hAnsi="Arial Black"/>
        <w:i/>
        <w:color w:val="E36C0A"/>
      </w:rPr>
      <w:t xml:space="preserve"> 201</w:t>
    </w:r>
    <w:r w:rsidR="005C46A9">
      <w:rPr>
        <w:rFonts w:ascii="Arial Black" w:hAnsi="Arial Black"/>
        <w:i/>
        <w:color w:val="E36C0A"/>
      </w:rPr>
      <w:t>6</w:t>
    </w:r>
  </w:p>
  <w:p w:rsidR="009867F7" w:rsidRPr="0053111A" w:rsidRDefault="009867F7" w:rsidP="009867F7">
    <w:pPr>
      <w:pStyle w:val="Intestazione"/>
      <w:jc w:val="center"/>
      <w:rPr>
        <w:b/>
        <w:i/>
        <w:color w:val="094457"/>
      </w:rPr>
    </w:pPr>
  </w:p>
  <w:p w:rsidR="009867F7" w:rsidRPr="005C46A9" w:rsidRDefault="009867F7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Sul sito </w:t>
    </w:r>
    <w:hyperlink r:id="rId4" w:history="1">
      <w:r w:rsidR="005C46A9" w:rsidRPr="005C46A9">
        <w:rPr>
          <w:rStyle w:val="Collegamentoipertestuale"/>
          <w:rFonts w:ascii="Arial" w:hAnsi="Arial" w:cs="Arial"/>
          <w:b/>
          <w:sz w:val="18"/>
          <w:szCs w:val="18"/>
        </w:rPr>
        <w:t>www.visittrentino.it/stampa</w:t>
      </w:r>
    </w:hyperlink>
    <w:r w:rsidR="005C46A9" w:rsidRPr="005C46A9">
      <w:rPr>
        <w:rFonts w:ascii="Arial" w:hAnsi="Arial" w:cs="Arial"/>
        <w:b/>
        <w:sz w:val="18"/>
        <w:szCs w:val="18"/>
      </w:rPr>
      <w:t xml:space="preserve"> </w:t>
    </w:r>
    <w:r w:rsidRPr="005C46A9">
      <w:rPr>
        <w:rFonts w:ascii="Arial" w:hAnsi="Arial" w:cs="Arial"/>
        <w:b/>
        <w:sz w:val="18"/>
        <w:szCs w:val="18"/>
      </w:rPr>
      <w:t xml:space="preserve">trovate l’archivio dei comunicati e </w:t>
    </w:r>
    <w:r w:rsidR="005C46A9">
      <w:rPr>
        <w:rFonts w:ascii="Arial" w:hAnsi="Arial" w:cs="Arial"/>
        <w:b/>
        <w:sz w:val="18"/>
        <w:szCs w:val="18"/>
      </w:rPr>
      <w:t>le</w:t>
    </w:r>
    <w:r w:rsidRPr="005C46A9">
      <w:rPr>
        <w:rFonts w:ascii="Arial" w:hAnsi="Arial" w:cs="Arial"/>
        <w:b/>
        <w:sz w:val="18"/>
        <w:szCs w:val="18"/>
      </w:rPr>
      <w:t xml:space="preserve"> fotografie ad alta risoluzione del ritiro</w:t>
    </w:r>
  </w:p>
  <w:p w:rsidR="001A3BD2" w:rsidRPr="005C46A9" w:rsidRDefault="001A3BD2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In fondo al comunicato tutte le informazioni per scaricare gli </w:t>
    </w:r>
    <w:proofErr w:type="spellStart"/>
    <w:r w:rsidRPr="005C46A9">
      <w:rPr>
        <w:rFonts w:ascii="Arial" w:hAnsi="Arial" w:cs="Arial"/>
        <w:b/>
        <w:sz w:val="18"/>
        <w:szCs w:val="18"/>
      </w:rPr>
      <w:t>highlights</w:t>
    </w:r>
    <w:proofErr w:type="spellEnd"/>
    <w:r w:rsidRPr="005C46A9">
      <w:rPr>
        <w:rFonts w:ascii="Arial" w:hAnsi="Arial" w:cs="Arial"/>
        <w:b/>
        <w:sz w:val="18"/>
        <w:szCs w:val="18"/>
      </w:rPr>
      <w:t xml:space="preserve"> del ritiro</w:t>
    </w:r>
  </w:p>
  <w:p w:rsidR="005800F3" w:rsidRPr="00927A5E" w:rsidRDefault="005800F3" w:rsidP="009867F7">
    <w:pPr>
      <w:pStyle w:val="Intestazione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Twitter_logo_blue" style="width:273pt;height:222pt;visibility:visible;mso-wrap-style:square" o:bullet="t">
        <v:imagedata r:id="rId1" o:title="Twitter_logo_blue"/>
      </v:shape>
    </w:pict>
  </w:numPicBullet>
  <w:abstractNum w:abstractNumId="0" w15:restartNumberingAfterBreak="0">
    <w:nsid w:val="09FC3414"/>
    <w:multiLevelType w:val="hybridMultilevel"/>
    <w:tmpl w:val="318E76A6"/>
    <w:lvl w:ilvl="0" w:tplc="3FB68E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A0F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7EB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4C4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9886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5C2D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E283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430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E1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9E"/>
    <w:rsid w:val="00003BBF"/>
    <w:rsid w:val="00011DFC"/>
    <w:rsid w:val="000149B0"/>
    <w:rsid w:val="00022735"/>
    <w:rsid w:val="000342C7"/>
    <w:rsid w:val="00041298"/>
    <w:rsid w:val="00042A11"/>
    <w:rsid w:val="0005598F"/>
    <w:rsid w:val="0007236C"/>
    <w:rsid w:val="000743B5"/>
    <w:rsid w:val="000749D9"/>
    <w:rsid w:val="000849A9"/>
    <w:rsid w:val="00085BB9"/>
    <w:rsid w:val="00085DC5"/>
    <w:rsid w:val="00092E17"/>
    <w:rsid w:val="000A684F"/>
    <w:rsid w:val="000B30E6"/>
    <w:rsid w:val="000B5572"/>
    <w:rsid w:val="000C1ED4"/>
    <w:rsid w:val="000D70F4"/>
    <w:rsid w:val="000E0E5C"/>
    <w:rsid w:val="000E6CD6"/>
    <w:rsid w:val="000F2B7F"/>
    <w:rsid w:val="000F3839"/>
    <w:rsid w:val="001003C4"/>
    <w:rsid w:val="00100A55"/>
    <w:rsid w:val="0010438D"/>
    <w:rsid w:val="00110585"/>
    <w:rsid w:val="001221B7"/>
    <w:rsid w:val="00127580"/>
    <w:rsid w:val="00141D9E"/>
    <w:rsid w:val="0015207C"/>
    <w:rsid w:val="00153B16"/>
    <w:rsid w:val="0016511F"/>
    <w:rsid w:val="001675D5"/>
    <w:rsid w:val="00175195"/>
    <w:rsid w:val="00181CA7"/>
    <w:rsid w:val="00193CF3"/>
    <w:rsid w:val="001A3BD2"/>
    <w:rsid w:val="001A5BC0"/>
    <w:rsid w:val="001A6241"/>
    <w:rsid w:val="001C25E4"/>
    <w:rsid w:val="001D41B6"/>
    <w:rsid w:val="001D7676"/>
    <w:rsid w:val="001E408C"/>
    <w:rsid w:val="001F1BEF"/>
    <w:rsid w:val="001F5EBA"/>
    <w:rsid w:val="002149D0"/>
    <w:rsid w:val="00217071"/>
    <w:rsid w:val="002408CF"/>
    <w:rsid w:val="0024764B"/>
    <w:rsid w:val="00263165"/>
    <w:rsid w:val="00263586"/>
    <w:rsid w:val="002A0711"/>
    <w:rsid w:val="002B47BF"/>
    <w:rsid w:val="002D029D"/>
    <w:rsid w:val="002D4580"/>
    <w:rsid w:val="002D5670"/>
    <w:rsid w:val="002D769B"/>
    <w:rsid w:val="002E61CB"/>
    <w:rsid w:val="002E6726"/>
    <w:rsid w:val="002F1892"/>
    <w:rsid w:val="002F7D17"/>
    <w:rsid w:val="00312539"/>
    <w:rsid w:val="00316B09"/>
    <w:rsid w:val="00323066"/>
    <w:rsid w:val="00337DB1"/>
    <w:rsid w:val="003414D1"/>
    <w:rsid w:val="00343CB9"/>
    <w:rsid w:val="00347468"/>
    <w:rsid w:val="00354FB6"/>
    <w:rsid w:val="0035539B"/>
    <w:rsid w:val="0037045C"/>
    <w:rsid w:val="003720FD"/>
    <w:rsid w:val="003765C0"/>
    <w:rsid w:val="003859D5"/>
    <w:rsid w:val="003A39DB"/>
    <w:rsid w:val="003A507E"/>
    <w:rsid w:val="003C063C"/>
    <w:rsid w:val="003C41FD"/>
    <w:rsid w:val="003C4361"/>
    <w:rsid w:val="003D291D"/>
    <w:rsid w:val="003D6AE6"/>
    <w:rsid w:val="003D6C67"/>
    <w:rsid w:val="003E24B5"/>
    <w:rsid w:val="003E5B2D"/>
    <w:rsid w:val="003E7383"/>
    <w:rsid w:val="003E7A76"/>
    <w:rsid w:val="003F47FA"/>
    <w:rsid w:val="003F5B9C"/>
    <w:rsid w:val="00403BB0"/>
    <w:rsid w:val="00405425"/>
    <w:rsid w:val="00415C7C"/>
    <w:rsid w:val="0043509C"/>
    <w:rsid w:val="0043620C"/>
    <w:rsid w:val="00437789"/>
    <w:rsid w:val="004421B2"/>
    <w:rsid w:val="00462902"/>
    <w:rsid w:val="0046727F"/>
    <w:rsid w:val="00480166"/>
    <w:rsid w:val="0048536B"/>
    <w:rsid w:val="00491F87"/>
    <w:rsid w:val="00493C28"/>
    <w:rsid w:val="004A093C"/>
    <w:rsid w:val="004B57BD"/>
    <w:rsid w:val="004C4146"/>
    <w:rsid w:val="004C45EF"/>
    <w:rsid w:val="004C62C3"/>
    <w:rsid w:val="004D688B"/>
    <w:rsid w:val="004E5529"/>
    <w:rsid w:val="004F10BD"/>
    <w:rsid w:val="004F3AFB"/>
    <w:rsid w:val="00502A59"/>
    <w:rsid w:val="00507A5C"/>
    <w:rsid w:val="0051348A"/>
    <w:rsid w:val="00515804"/>
    <w:rsid w:val="0051607C"/>
    <w:rsid w:val="005272AC"/>
    <w:rsid w:val="00531AB8"/>
    <w:rsid w:val="005437D7"/>
    <w:rsid w:val="00551D95"/>
    <w:rsid w:val="0055500B"/>
    <w:rsid w:val="00560574"/>
    <w:rsid w:val="0056108C"/>
    <w:rsid w:val="005644E6"/>
    <w:rsid w:val="00571BEA"/>
    <w:rsid w:val="0057569B"/>
    <w:rsid w:val="005800F3"/>
    <w:rsid w:val="00580784"/>
    <w:rsid w:val="00597CF5"/>
    <w:rsid w:val="005A2951"/>
    <w:rsid w:val="005B0CFF"/>
    <w:rsid w:val="005B7689"/>
    <w:rsid w:val="005C1B33"/>
    <w:rsid w:val="005C23A3"/>
    <w:rsid w:val="005C24C3"/>
    <w:rsid w:val="005C46A9"/>
    <w:rsid w:val="005C5FA1"/>
    <w:rsid w:val="005D3774"/>
    <w:rsid w:val="005D4AEB"/>
    <w:rsid w:val="005F0FC7"/>
    <w:rsid w:val="005F1FBF"/>
    <w:rsid w:val="0060592B"/>
    <w:rsid w:val="0061184D"/>
    <w:rsid w:val="006128BD"/>
    <w:rsid w:val="00612DCC"/>
    <w:rsid w:val="006231CC"/>
    <w:rsid w:val="006279DB"/>
    <w:rsid w:val="00633DE6"/>
    <w:rsid w:val="00644BDA"/>
    <w:rsid w:val="00676AF1"/>
    <w:rsid w:val="00682715"/>
    <w:rsid w:val="0069631E"/>
    <w:rsid w:val="006C3A66"/>
    <w:rsid w:val="006C5BE6"/>
    <w:rsid w:val="006D5CAC"/>
    <w:rsid w:val="006E367A"/>
    <w:rsid w:val="006F58DF"/>
    <w:rsid w:val="00704DF9"/>
    <w:rsid w:val="00711647"/>
    <w:rsid w:val="007135C3"/>
    <w:rsid w:val="0072664C"/>
    <w:rsid w:val="00730B65"/>
    <w:rsid w:val="007537CA"/>
    <w:rsid w:val="00756614"/>
    <w:rsid w:val="00762AB1"/>
    <w:rsid w:val="007817BA"/>
    <w:rsid w:val="00781F86"/>
    <w:rsid w:val="00787737"/>
    <w:rsid w:val="00792AF5"/>
    <w:rsid w:val="007C4CB5"/>
    <w:rsid w:val="007D74F6"/>
    <w:rsid w:val="007F05C4"/>
    <w:rsid w:val="007F1A3B"/>
    <w:rsid w:val="007F3326"/>
    <w:rsid w:val="008160F0"/>
    <w:rsid w:val="00831243"/>
    <w:rsid w:val="008375EB"/>
    <w:rsid w:val="00847D0A"/>
    <w:rsid w:val="00855087"/>
    <w:rsid w:val="00867610"/>
    <w:rsid w:val="00883F52"/>
    <w:rsid w:val="00892979"/>
    <w:rsid w:val="008A072D"/>
    <w:rsid w:val="008D7A38"/>
    <w:rsid w:val="008E0F42"/>
    <w:rsid w:val="008E294E"/>
    <w:rsid w:val="008E5F85"/>
    <w:rsid w:val="008E7779"/>
    <w:rsid w:val="008F5F26"/>
    <w:rsid w:val="009029AB"/>
    <w:rsid w:val="00927A5E"/>
    <w:rsid w:val="009325CA"/>
    <w:rsid w:val="0094475B"/>
    <w:rsid w:val="009505B7"/>
    <w:rsid w:val="00956AD1"/>
    <w:rsid w:val="00961405"/>
    <w:rsid w:val="00967803"/>
    <w:rsid w:val="009762A1"/>
    <w:rsid w:val="009867F7"/>
    <w:rsid w:val="009A3BE2"/>
    <w:rsid w:val="009B0CE6"/>
    <w:rsid w:val="009B6B12"/>
    <w:rsid w:val="009B7989"/>
    <w:rsid w:val="009D0D89"/>
    <w:rsid w:val="009D5149"/>
    <w:rsid w:val="009F34B6"/>
    <w:rsid w:val="009F4CBC"/>
    <w:rsid w:val="00A1572A"/>
    <w:rsid w:val="00A30A29"/>
    <w:rsid w:val="00A30FC5"/>
    <w:rsid w:val="00A37DE2"/>
    <w:rsid w:val="00A56D04"/>
    <w:rsid w:val="00A73881"/>
    <w:rsid w:val="00A81FED"/>
    <w:rsid w:val="00A960D7"/>
    <w:rsid w:val="00AA3B9B"/>
    <w:rsid w:val="00AA3FD0"/>
    <w:rsid w:val="00AB24FA"/>
    <w:rsid w:val="00AC15BE"/>
    <w:rsid w:val="00AC2917"/>
    <w:rsid w:val="00AC4637"/>
    <w:rsid w:val="00AC67E6"/>
    <w:rsid w:val="00AE188B"/>
    <w:rsid w:val="00AE48C1"/>
    <w:rsid w:val="00B04916"/>
    <w:rsid w:val="00B05CF2"/>
    <w:rsid w:val="00B05FD3"/>
    <w:rsid w:val="00B33832"/>
    <w:rsid w:val="00B35D42"/>
    <w:rsid w:val="00B43D7E"/>
    <w:rsid w:val="00B47128"/>
    <w:rsid w:val="00B51D57"/>
    <w:rsid w:val="00B62FE6"/>
    <w:rsid w:val="00B66C93"/>
    <w:rsid w:val="00B70277"/>
    <w:rsid w:val="00B72C4F"/>
    <w:rsid w:val="00B75987"/>
    <w:rsid w:val="00BA5CC1"/>
    <w:rsid w:val="00BC193A"/>
    <w:rsid w:val="00BD329E"/>
    <w:rsid w:val="00BE046A"/>
    <w:rsid w:val="00BE1FA5"/>
    <w:rsid w:val="00C00473"/>
    <w:rsid w:val="00C03A2B"/>
    <w:rsid w:val="00C150FA"/>
    <w:rsid w:val="00C15FFD"/>
    <w:rsid w:val="00C1643E"/>
    <w:rsid w:val="00C22081"/>
    <w:rsid w:val="00C43479"/>
    <w:rsid w:val="00C44F58"/>
    <w:rsid w:val="00C668EB"/>
    <w:rsid w:val="00C77D5E"/>
    <w:rsid w:val="00CA12B2"/>
    <w:rsid w:val="00CB17A0"/>
    <w:rsid w:val="00CB22DD"/>
    <w:rsid w:val="00CB2BB3"/>
    <w:rsid w:val="00CB39E1"/>
    <w:rsid w:val="00CB74E2"/>
    <w:rsid w:val="00CC265B"/>
    <w:rsid w:val="00CC647C"/>
    <w:rsid w:val="00CD0A45"/>
    <w:rsid w:val="00CD41FE"/>
    <w:rsid w:val="00CD7A3A"/>
    <w:rsid w:val="00CE1343"/>
    <w:rsid w:val="00CE3174"/>
    <w:rsid w:val="00D25CB1"/>
    <w:rsid w:val="00D277A6"/>
    <w:rsid w:val="00D30BEE"/>
    <w:rsid w:val="00D334C2"/>
    <w:rsid w:val="00D350BC"/>
    <w:rsid w:val="00D544A1"/>
    <w:rsid w:val="00D55316"/>
    <w:rsid w:val="00D62A68"/>
    <w:rsid w:val="00D64FD0"/>
    <w:rsid w:val="00D700A6"/>
    <w:rsid w:val="00D701E8"/>
    <w:rsid w:val="00DB2B0E"/>
    <w:rsid w:val="00DB4BAA"/>
    <w:rsid w:val="00DB521C"/>
    <w:rsid w:val="00DC065A"/>
    <w:rsid w:val="00E06287"/>
    <w:rsid w:val="00E1634C"/>
    <w:rsid w:val="00E25A47"/>
    <w:rsid w:val="00E31169"/>
    <w:rsid w:val="00E3198F"/>
    <w:rsid w:val="00E339BC"/>
    <w:rsid w:val="00E40D03"/>
    <w:rsid w:val="00E624E3"/>
    <w:rsid w:val="00E6441E"/>
    <w:rsid w:val="00E655FA"/>
    <w:rsid w:val="00E676C0"/>
    <w:rsid w:val="00E74BA8"/>
    <w:rsid w:val="00E74EBD"/>
    <w:rsid w:val="00E92DD3"/>
    <w:rsid w:val="00E92FD4"/>
    <w:rsid w:val="00E94681"/>
    <w:rsid w:val="00EA71D7"/>
    <w:rsid w:val="00EB3210"/>
    <w:rsid w:val="00EB4078"/>
    <w:rsid w:val="00ED1CA9"/>
    <w:rsid w:val="00ED3FE3"/>
    <w:rsid w:val="00EF5207"/>
    <w:rsid w:val="00F073D7"/>
    <w:rsid w:val="00F123AD"/>
    <w:rsid w:val="00F1541F"/>
    <w:rsid w:val="00F30D72"/>
    <w:rsid w:val="00F35D57"/>
    <w:rsid w:val="00F4110F"/>
    <w:rsid w:val="00F44BDD"/>
    <w:rsid w:val="00F461E3"/>
    <w:rsid w:val="00F46600"/>
    <w:rsid w:val="00F625FA"/>
    <w:rsid w:val="00F63CC9"/>
    <w:rsid w:val="00F678AC"/>
    <w:rsid w:val="00F732BB"/>
    <w:rsid w:val="00F81D4C"/>
    <w:rsid w:val="00F965AE"/>
    <w:rsid w:val="00FA37EC"/>
    <w:rsid w:val="00FA5F82"/>
    <w:rsid w:val="00FB388D"/>
    <w:rsid w:val="00FC2F29"/>
    <w:rsid w:val="00FD1F6F"/>
    <w:rsid w:val="00FD3F94"/>
    <w:rsid w:val="00FD7E95"/>
    <w:rsid w:val="00FE43EA"/>
    <w:rsid w:val="00FF101E"/>
    <w:rsid w:val="00FF4891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45B095-C08C-427B-B81A-86A8C88C5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paragraph" w:styleId="NormaleWeb">
    <w:name w:val="Normal (Web)"/>
    <w:basedOn w:val="Normale"/>
    <w:uiPriority w:val="99"/>
    <w:unhideWhenUsed/>
    <w:rsid w:val="009867F7"/>
    <w:pPr>
      <w:widowControl w:val="0"/>
      <w:spacing w:before="100" w:beforeAutospacing="1" w:after="119"/>
    </w:pPr>
    <w:rPr>
      <w:rFonts w:ascii="Times New Roman" w:eastAsia="Cambria" w:hAnsi="Times New Roman" w:cs="Cambria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FF69B1"/>
    <w:rPr>
      <w:rFonts w:ascii="Arial" w:hAnsi="Arial"/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403BB0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403BB0"/>
    <w:pPr>
      <w:suppressAutoHyphens/>
    </w:pPr>
    <w:rPr>
      <w:rFonts w:cs="Arial"/>
      <w:kern w:val="2"/>
      <w:lang w:eastAsia="ar-SA"/>
    </w:rPr>
  </w:style>
  <w:style w:type="paragraph" w:customStyle="1" w:styleId="Corpodeltesto22">
    <w:name w:val="Corpo del testo 22"/>
    <w:basedOn w:val="Normale"/>
    <w:rsid w:val="00403BB0"/>
    <w:pPr>
      <w:suppressAutoHyphens/>
      <w:spacing w:line="360" w:lineRule="atLeast"/>
      <w:jc w:val="both"/>
    </w:pPr>
    <w:rPr>
      <w:rFonts w:ascii="Univers" w:eastAsia="Arial Unicode MS" w:hAnsi="Univers" w:cs="Mangal"/>
      <w:kern w:val="2"/>
      <w:szCs w:val="24"/>
      <w:lang w:eastAsia="hi-IN" w:bidi="hi-IN"/>
    </w:rPr>
  </w:style>
  <w:style w:type="character" w:styleId="Enfasigrassetto">
    <w:name w:val="Strong"/>
    <w:basedOn w:val="Carpredefinitoparagrafo"/>
    <w:uiPriority w:val="22"/>
    <w:qFormat/>
    <w:rsid w:val="009B0CE6"/>
    <w:rPr>
      <w:b/>
      <w:bCs/>
    </w:rPr>
  </w:style>
  <w:style w:type="character" w:styleId="Collegamentovisitato">
    <w:name w:val="FollowedHyperlink"/>
    <w:basedOn w:val="Carpredefinitoparagrafo"/>
    <w:rsid w:val="005272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adcast@romastudi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t/stamp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visittrentino.it/stamp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Inter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E71C3-DB2B-499D-9560-5DC1E3F4C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</Template>
  <TotalTime>1640</TotalTime>
  <Pages>3</Pages>
  <Words>1077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7204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dc:description/>
  <cp:lastModifiedBy>Fontana Marco</cp:lastModifiedBy>
  <cp:revision>230</cp:revision>
  <cp:lastPrinted>2015-07-08T12:26:00Z</cp:lastPrinted>
  <dcterms:created xsi:type="dcterms:W3CDTF">2014-07-08T15:01:00Z</dcterms:created>
  <dcterms:modified xsi:type="dcterms:W3CDTF">2016-07-10T16:50:00Z</dcterms:modified>
</cp:coreProperties>
</file>