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9671B4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La </w:t>
      </w:r>
      <w:r w:rsidR="00C33E06">
        <w:rPr>
          <w:rFonts w:ascii="HelveticaNeueLT Std" w:hAnsi="HelveticaNeueLT Std" w:cs="Arial"/>
          <w:b/>
          <w:sz w:val="28"/>
          <w:szCs w:val="28"/>
        </w:rPr>
        <w:t xml:space="preserve">messa in onda è prevista </w:t>
      </w:r>
      <w:r w:rsidR="00D24688">
        <w:rPr>
          <w:rFonts w:ascii="HelveticaNeueLT Std" w:hAnsi="HelveticaNeueLT Std" w:cs="Arial"/>
          <w:b/>
          <w:sz w:val="28"/>
          <w:szCs w:val="28"/>
        </w:rPr>
        <w:t xml:space="preserve">per </w:t>
      </w:r>
      <w:r w:rsidR="00AC04E2">
        <w:rPr>
          <w:rFonts w:ascii="HelveticaNeueLT Std" w:hAnsi="HelveticaNeueLT Std" w:cs="Arial"/>
          <w:b/>
          <w:sz w:val="28"/>
          <w:szCs w:val="28"/>
        </w:rPr>
        <w:t>sabato 13 febbraio</w:t>
      </w:r>
      <w:r>
        <w:rPr>
          <w:rFonts w:ascii="HelveticaNeueLT Std" w:hAnsi="HelveticaNeueLT Std" w:cs="Arial"/>
          <w:b/>
          <w:sz w:val="28"/>
          <w:szCs w:val="28"/>
        </w:rPr>
        <w:t xml:space="preserve"> </w:t>
      </w:r>
    </w:p>
    <w:p w:rsidR="00B04916" w:rsidRPr="00FD11A2" w:rsidRDefault="00AC04E2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SERENO VARIABILE CELEBRA L</w:t>
      </w:r>
      <w:r w:rsidR="009671B4">
        <w:rPr>
          <w:rFonts w:ascii="HelveticaNeueLT Std" w:hAnsi="HelveticaNeueLT Std" w:cs="Arial"/>
          <w:b/>
          <w:sz w:val="32"/>
          <w:szCs w:val="32"/>
        </w:rPr>
        <w:t>A</w:t>
      </w:r>
      <w:r w:rsidR="00F7611D">
        <w:rPr>
          <w:rFonts w:ascii="HelveticaNeueLT Std" w:hAnsi="HelveticaNeueLT Std" w:cs="Arial"/>
          <w:b/>
          <w:sz w:val="32"/>
          <w:szCs w:val="32"/>
        </w:rPr>
        <w:t xml:space="preserve"> VAL</w:t>
      </w:r>
      <w:r>
        <w:rPr>
          <w:rFonts w:ascii="HelveticaNeueLT Std" w:hAnsi="HelveticaNeueLT Std" w:cs="Arial"/>
          <w:b/>
          <w:sz w:val="32"/>
          <w:szCs w:val="32"/>
        </w:rPr>
        <w:t xml:space="preserve"> RENDENA</w:t>
      </w:r>
      <w:r w:rsidR="00DF0ED7">
        <w:rPr>
          <w:rFonts w:ascii="HelveticaNeueLT Std" w:hAnsi="HelveticaNeueLT Std" w:cs="Arial"/>
          <w:b/>
          <w:sz w:val="32"/>
          <w:szCs w:val="32"/>
        </w:rPr>
        <w:t xml:space="preserve"> 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AC04E2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Tra Pinzolo e Campiglio</w:t>
      </w:r>
      <w:r w:rsidR="009671B4">
        <w:rPr>
          <w:rFonts w:ascii="HelveticaNeueLT Std" w:hAnsi="HelveticaNeueLT Std" w:cs="Arial"/>
          <w:b/>
          <w:szCs w:val="24"/>
        </w:rPr>
        <w:t xml:space="preserve"> sono </w:t>
      </w:r>
      <w:r>
        <w:rPr>
          <w:rFonts w:ascii="HelveticaNeueLT Std" w:hAnsi="HelveticaNeueLT Std" w:cs="Arial"/>
          <w:b/>
          <w:szCs w:val="24"/>
        </w:rPr>
        <w:t xml:space="preserve">in corso le riprese di una </w:t>
      </w:r>
      <w:r w:rsidR="009671B4">
        <w:rPr>
          <w:rFonts w:ascii="HelveticaNeueLT Std" w:hAnsi="HelveticaNeueLT Std" w:cs="Arial"/>
          <w:b/>
          <w:szCs w:val="24"/>
        </w:rPr>
        <w:t>punta</w:t>
      </w:r>
      <w:r>
        <w:rPr>
          <w:rFonts w:ascii="HelveticaNeueLT Std" w:hAnsi="HelveticaNeueLT Std" w:cs="Arial"/>
          <w:b/>
          <w:szCs w:val="24"/>
        </w:rPr>
        <w:t xml:space="preserve">ta della </w:t>
      </w:r>
      <w:r w:rsidR="00CC732F">
        <w:rPr>
          <w:rFonts w:ascii="HelveticaNeueLT Std" w:hAnsi="HelveticaNeueLT Std" w:cs="Arial"/>
          <w:b/>
          <w:szCs w:val="24"/>
        </w:rPr>
        <w:t xml:space="preserve">più </w:t>
      </w:r>
      <w:bookmarkStart w:id="0" w:name="_GoBack"/>
      <w:bookmarkEnd w:id="0"/>
      <w:r>
        <w:rPr>
          <w:rFonts w:ascii="HelveticaNeueLT Std" w:hAnsi="HelveticaNeueLT Std" w:cs="Arial"/>
          <w:b/>
          <w:szCs w:val="24"/>
        </w:rPr>
        <w:t>longeva trasmissione di RaiDue</w:t>
      </w:r>
      <w:r w:rsidR="009671B4">
        <w:rPr>
          <w:rFonts w:ascii="HelveticaNeueLT Std" w:hAnsi="HelveticaNeueLT Std" w:cs="Arial"/>
          <w:b/>
          <w:szCs w:val="24"/>
        </w:rPr>
        <w:t xml:space="preserve"> </w:t>
      </w:r>
      <w:r w:rsidR="00FC6D78">
        <w:rPr>
          <w:rFonts w:ascii="HelveticaNeueLT Std" w:hAnsi="HelveticaNeueLT Std" w:cs="Arial"/>
          <w:b/>
          <w:szCs w:val="24"/>
        </w:rPr>
        <w:t>dedi</w:t>
      </w:r>
      <w:r w:rsidR="00F7611D">
        <w:rPr>
          <w:rFonts w:ascii="HelveticaNeueLT Std" w:hAnsi="HelveticaNeueLT Std" w:cs="Arial"/>
          <w:b/>
          <w:szCs w:val="24"/>
        </w:rPr>
        <w:t>cata a viaggi e turismo</w:t>
      </w:r>
      <w:r w:rsidR="009671B4">
        <w:rPr>
          <w:rFonts w:ascii="HelveticaNeueLT Std" w:hAnsi="HelveticaNeueLT Std" w:cs="Arial"/>
          <w:b/>
          <w:szCs w:val="24"/>
        </w:rPr>
        <w:t>. I</w:t>
      </w:r>
      <w:r w:rsidR="00F7611D">
        <w:rPr>
          <w:rFonts w:ascii="HelveticaNeueLT Std" w:hAnsi="HelveticaNeueLT Std" w:cs="Arial"/>
          <w:b/>
          <w:szCs w:val="24"/>
        </w:rPr>
        <w:t xml:space="preserve">l conduttore Osvaldo Bevilacqua è </w:t>
      </w:r>
      <w:r w:rsidR="009671B4">
        <w:rPr>
          <w:rFonts w:ascii="HelveticaNeueLT Std" w:hAnsi="HelveticaNeueLT Std" w:cs="Arial"/>
          <w:b/>
          <w:szCs w:val="24"/>
        </w:rPr>
        <w:t>alla scoperta</w:t>
      </w:r>
      <w:r w:rsidR="007D426B">
        <w:rPr>
          <w:rFonts w:ascii="HelveticaNeueLT Std" w:hAnsi="HelveticaNeueLT Std" w:cs="Arial"/>
          <w:b/>
          <w:szCs w:val="24"/>
        </w:rPr>
        <w:t xml:space="preserve"> di curiosità relative a</w:t>
      </w:r>
      <w:r w:rsidR="00F7611D">
        <w:rPr>
          <w:rFonts w:ascii="HelveticaNeueLT Std" w:hAnsi="HelveticaNeueLT Std" w:cs="Arial"/>
          <w:b/>
          <w:szCs w:val="24"/>
        </w:rPr>
        <w:t xml:space="preserve"> offerta invernale, tradizioni e artigianato, cucina tipica e biodiversità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AB59F9" w:rsidRPr="00AB59F9" w:rsidRDefault="00AB59F9" w:rsidP="00AB59F9">
      <w:pPr>
        <w:pStyle w:val="Intestazione"/>
        <w:jc w:val="both"/>
        <w:rPr>
          <w:rFonts w:ascii="HelveticaNeueLT Std" w:hAnsi="HelveticaNeueLT Std" w:cs="Arial"/>
        </w:rPr>
      </w:pPr>
      <w:r w:rsidRPr="00AB59F9">
        <w:rPr>
          <w:rFonts w:ascii="HelveticaNeueLT Std" w:hAnsi="HelveticaNeueLT Std" w:cs="Arial"/>
        </w:rPr>
        <w:t xml:space="preserve">Sono iniziate oggi in Val Rendena le riprese di Sereno Variabile. La troupe della trasmissione di RaiDue si sposterà tra Pinzolo e Campiglio per approfondire i temi dell’offerta invernale, delle tradizioni e dell’artigianato locale, della cucina tipica e della biodiversità legata al Parco Naturale Adamello-Brenta. La puntata andrà in onda sabato 13 febbraio alle 17.10. </w:t>
      </w:r>
    </w:p>
    <w:p w:rsidR="00AB59F9" w:rsidRPr="00AB59F9" w:rsidRDefault="00AB59F9" w:rsidP="00AB59F9">
      <w:pPr>
        <w:pStyle w:val="Intestazione"/>
        <w:jc w:val="both"/>
        <w:rPr>
          <w:rFonts w:ascii="HelveticaNeueLT Std" w:hAnsi="HelveticaNeueLT Std" w:cs="Arial"/>
        </w:rPr>
      </w:pPr>
      <w:r w:rsidRPr="00AB59F9">
        <w:rPr>
          <w:rFonts w:ascii="HelveticaNeueLT Std" w:hAnsi="HelveticaNeueLT Std" w:cs="Arial"/>
        </w:rPr>
        <w:t xml:space="preserve">Il fortunato programma di viaggi e turismo ideato e condotto da 36 anni da Osvaldo Bevilacqua recentemente è entrato nel Guinness World </w:t>
      </w:r>
      <w:proofErr w:type="spellStart"/>
      <w:r w:rsidRPr="00AB59F9">
        <w:rPr>
          <w:rFonts w:ascii="HelveticaNeueLT Std" w:hAnsi="HelveticaNeueLT Std" w:cs="Arial"/>
        </w:rPr>
        <w:t>Records</w:t>
      </w:r>
      <w:proofErr w:type="spellEnd"/>
      <w:r w:rsidRPr="00AB59F9">
        <w:rPr>
          <w:rFonts w:ascii="HelveticaNeueLT Std" w:hAnsi="HelveticaNeueLT Std" w:cs="Arial"/>
        </w:rPr>
        <w:t xml:space="preserve"> come show tematico di più lunga durata del mondo. Le città e i paesi, la gente e i monumenti, i sapori e le tradizioni, lo sport e il benessere, l’artigianato e l’ambiente: sono questi i temi e i protagonisti della trasmissione che gira l’Italia e il mondo per parlare di vacanze, avventura, arte, cultura e natura. Nel programma, dedicato ai viaggiatori di tutte le età, ci sono notizie, appuntamenti, consigli e idee per weekend e vacanze, suggerimenti utili per scoprire gli angoli meno conosciuti della provincia italiana e per organizzare soggiorni e viaggi nelle più belle città d’arte. </w:t>
      </w:r>
    </w:p>
    <w:p w:rsidR="00AB59F9" w:rsidRDefault="00AB59F9" w:rsidP="00AB59F9">
      <w:pPr>
        <w:pStyle w:val="Intestazione"/>
        <w:jc w:val="both"/>
        <w:rPr>
          <w:rFonts w:ascii="HelveticaNeueLT Std" w:hAnsi="HelveticaNeueLT Std" w:cs="Arial"/>
        </w:rPr>
      </w:pPr>
      <w:r w:rsidRPr="00AB59F9">
        <w:rPr>
          <w:rFonts w:ascii="HelveticaNeueLT Std" w:hAnsi="HelveticaNeueLT Std" w:cs="Arial"/>
        </w:rPr>
        <w:t xml:space="preserve">Per quel che riguarda la puntata trentina, le telecamere si </w:t>
      </w:r>
      <w:r w:rsidR="00A35730">
        <w:rPr>
          <w:rFonts w:ascii="HelveticaNeueLT Std" w:hAnsi="HelveticaNeueLT Std" w:cs="Arial"/>
        </w:rPr>
        <w:t>stanno concentrando</w:t>
      </w:r>
      <w:r w:rsidR="00A309D6">
        <w:rPr>
          <w:rFonts w:ascii="HelveticaNeueLT Std" w:hAnsi="HelveticaNeueLT Std" w:cs="Arial"/>
        </w:rPr>
        <w:t xml:space="preserve"> sulle eccellenze gastronomiche</w:t>
      </w:r>
      <w:r w:rsidRPr="00AB59F9">
        <w:rPr>
          <w:rFonts w:ascii="HelveticaNeueLT Std" w:hAnsi="HelveticaNeueLT Std" w:cs="Arial"/>
        </w:rPr>
        <w:t xml:space="preserve"> ad esempio attrav</w:t>
      </w:r>
      <w:r w:rsidR="00A35730">
        <w:rPr>
          <w:rFonts w:ascii="HelveticaNeueLT Std" w:hAnsi="HelveticaNeueLT Std" w:cs="Arial"/>
        </w:rPr>
        <w:t>erso la ricetta dei canederli, su</w:t>
      </w:r>
      <w:r w:rsidRPr="00AB59F9">
        <w:rPr>
          <w:rFonts w:ascii="HelveticaNeueLT Std" w:hAnsi="HelveticaNeueLT Std" w:cs="Arial"/>
        </w:rPr>
        <w:t xml:space="preserve">l </w:t>
      </w:r>
      <w:proofErr w:type="spellStart"/>
      <w:r w:rsidRPr="00AB59F9">
        <w:rPr>
          <w:rFonts w:ascii="HelveticaNeueLT Std" w:hAnsi="HelveticaNeueLT Std" w:cs="Arial"/>
        </w:rPr>
        <w:t>Doss</w:t>
      </w:r>
      <w:proofErr w:type="spellEnd"/>
      <w:r w:rsidRPr="00AB59F9">
        <w:rPr>
          <w:rFonts w:ascii="HelveticaNeueLT Std" w:hAnsi="HelveticaNeueLT Std" w:cs="Arial"/>
        </w:rPr>
        <w:t xml:space="preserve"> del </w:t>
      </w:r>
      <w:proofErr w:type="spellStart"/>
      <w:r w:rsidRPr="00AB59F9">
        <w:rPr>
          <w:rFonts w:ascii="HelveticaNeueLT Std" w:hAnsi="HelveticaNeueLT Std" w:cs="Arial"/>
        </w:rPr>
        <w:t>Sabion</w:t>
      </w:r>
      <w:proofErr w:type="spellEnd"/>
      <w:r w:rsidR="00A35730">
        <w:rPr>
          <w:rFonts w:ascii="HelveticaNeueLT Std" w:hAnsi="HelveticaNeueLT Std" w:cs="Arial"/>
        </w:rPr>
        <w:t xml:space="preserve"> con il parapendio, su</w:t>
      </w:r>
      <w:r w:rsidRPr="00AB59F9">
        <w:rPr>
          <w:rFonts w:ascii="HelveticaNeueLT Std" w:hAnsi="HelveticaNeueLT Std" w:cs="Arial"/>
        </w:rPr>
        <w:t>l</w:t>
      </w:r>
      <w:r w:rsidR="00A35730">
        <w:rPr>
          <w:rFonts w:ascii="HelveticaNeueLT Std" w:hAnsi="HelveticaNeueLT Std" w:cs="Arial"/>
        </w:rPr>
        <w:t xml:space="preserve"> Parco Naturale Adamello-Brenta e su</w:t>
      </w:r>
      <w:r w:rsidRPr="00AB59F9">
        <w:rPr>
          <w:rFonts w:ascii="HelveticaNeueLT Std" w:hAnsi="HelveticaNeueLT Std" w:cs="Arial"/>
        </w:rPr>
        <w:t xml:space="preserve"> Malga</w:t>
      </w:r>
      <w:r w:rsidR="00A35730">
        <w:rPr>
          <w:rFonts w:ascii="HelveticaNeueLT Std" w:hAnsi="HelveticaNeueLT Std" w:cs="Arial"/>
        </w:rPr>
        <w:t xml:space="preserve"> Ritorto. In programma anche </w:t>
      </w:r>
      <w:proofErr w:type="gramStart"/>
      <w:r w:rsidRPr="00AB59F9">
        <w:rPr>
          <w:rFonts w:ascii="HelveticaNeueLT Std" w:hAnsi="HelveticaNeueLT Std" w:cs="Arial"/>
        </w:rPr>
        <w:t>immagini</w:t>
      </w:r>
      <w:proofErr w:type="gramEnd"/>
      <w:r w:rsidRPr="00AB59F9">
        <w:rPr>
          <w:rFonts w:ascii="HelveticaNeueLT Std" w:hAnsi="HelveticaNeueLT Std" w:cs="Arial"/>
        </w:rPr>
        <w:t xml:space="preserve"> del Carne</w:t>
      </w:r>
      <w:r w:rsidR="000F63CA">
        <w:rPr>
          <w:rFonts w:ascii="HelveticaNeueLT Std" w:hAnsi="HelveticaNeueLT Std" w:cs="Arial"/>
        </w:rPr>
        <w:t>vale asburgico, la produzione d</w:t>
      </w:r>
      <w:r w:rsidRPr="00AB59F9">
        <w:rPr>
          <w:rFonts w:ascii="HelveticaNeueLT Std" w:hAnsi="HelveticaNeueLT Std" w:cs="Arial"/>
        </w:rPr>
        <w:t xml:space="preserve">i piumini d’oca di Giuseppe </w:t>
      </w:r>
      <w:proofErr w:type="spellStart"/>
      <w:r w:rsidRPr="00AB59F9">
        <w:rPr>
          <w:rFonts w:ascii="HelveticaNeueLT Std" w:hAnsi="HelveticaNeueLT Std" w:cs="Arial"/>
        </w:rPr>
        <w:t>Dellagiacoma</w:t>
      </w:r>
      <w:proofErr w:type="spellEnd"/>
      <w:r w:rsidRPr="00AB59F9">
        <w:rPr>
          <w:rFonts w:ascii="HelveticaNeueLT Std" w:hAnsi="HelveticaNeueLT Std" w:cs="Arial"/>
        </w:rPr>
        <w:t xml:space="preserve"> e riprese </w:t>
      </w:r>
      <w:r w:rsidR="000F63CA">
        <w:rPr>
          <w:rFonts w:ascii="HelveticaNeueLT Std" w:hAnsi="HelveticaNeueLT Std" w:cs="Arial"/>
        </w:rPr>
        <w:t xml:space="preserve">alle cascate ghiacciate di </w:t>
      </w:r>
      <w:proofErr w:type="spellStart"/>
      <w:r w:rsidR="00A35730">
        <w:rPr>
          <w:rFonts w:ascii="HelveticaNeueLT Std" w:hAnsi="HelveticaNeueLT Std" w:cs="Arial"/>
        </w:rPr>
        <w:t>Valles</w:t>
      </w:r>
      <w:r w:rsidR="000F63CA">
        <w:rPr>
          <w:rFonts w:ascii="HelveticaNeueLT Std" w:hAnsi="HelveticaNeueLT Std" w:cs="Arial"/>
        </w:rPr>
        <w:t>inella</w:t>
      </w:r>
      <w:proofErr w:type="spellEnd"/>
      <w:r w:rsidR="000F63CA">
        <w:rPr>
          <w:rFonts w:ascii="HelveticaNeueLT Std" w:hAnsi="HelveticaNeueLT Std" w:cs="Arial"/>
        </w:rPr>
        <w:t xml:space="preserve">, in </w:t>
      </w:r>
      <w:r w:rsidRPr="00AB59F9">
        <w:rPr>
          <w:rFonts w:ascii="HelveticaNeueLT Std" w:hAnsi="HelveticaNeueLT Std" w:cs="Arial"/>
        </w:rPr>
        <w:t xml:space="preserve">Val Genova </w:t>
      </w:r>
      <w:r w:rsidR="00A35730">
        <w:rPr>
          <w:rFonts w:ascii="HelveticaNeueLT Std" w:hAnsi="HelveticaNeueLT Std" w:cs="Arial"/>
        </w:rPr>
        <w:t>con le sue leggende e</w:t>
      </w:r>
      <w:r w:rsidR="00A35730" w:rsidRPr="00A35730">
        <w:rPr>
          <w:rFonts w:ascii="HelveticaNeueLT Std" w:hAnsi="HelveticaNeueLT Std" w:cs="Arial"/>
        </w:rPr>
        <w:t xml:space="preserve"> </w:t>
      </w:r>
      <w:r w:rsidR="00A35730" w:rsidRPr="00AB59F9">
        <w:rPr>
          <w:rFonts w:ascii="HelveticaNeueLT Std" w:hAnsi="HelveticaNeueLT Std" w:cs="Arial"/>
        </w:rPr>
        <w:t>all’azienda agricola</w:t>
      </w:r>
      <w:r w:rsidR="00A35730">
        <w:rPr>
          <w:rFonts w:ascii="HelveticaNeueLT Std" w:hAnsi="HelveticaNeueLT Std" w:cs="Arial"/>
        </w:rPr>
        <w:t xml:space="preserve"> e fattoria didattica La Stria di </w:t>
      </w:r>
      <w:proofErr w:type="spellStart"/>
      <w:r w:rsidR="00A35730">
        <w:rPr>
          <w:rFonts w:ascii="HelveticaNeueLT Std" w:hAnsi="HelveticaNeueLT Std" w:cs="Arial"/>
        </w:rPr>
        <w:t>Bò</w:t>
      </w:r>
      <w:proofErr w:type="spellEnd"/>
      <w:r w:rsidR="00A35730">
        <w:rPr>
          <w:rFonts w:ascii="HelveticaNeueLT Std" w:hAnsi="HelveticaNeueLT Std" w:cs="Arial"/>
        </w:rPr>
        <w:t xml:space="preserve"> di Carisolo. Ci saranno anche scorci della chiesa</w:t>
      </w:r>
      <w:r w:rsidRPr="00AB59F9">
        <w:rPr>
          <w:rFonts w:ascii="HelveticaNeueLT Std" w:hAnsi="HelveticaNeueLT Std" w:cs="Arial"/>
        </w:rPr>
        <w:t xml:space="preserve"> di San </w:t>
      </w:r>
      <w:proofErr w:type="spellStart"/>
      <w:r w:rsidRPr="00AB59F9">
        <w:rPr>
          <w:rFonts w:ascii="HelveticaNeueLT Std" w:hAnsi="HelveticaNeueLT Std" w:cs="Arial"/>
        </w:rPr>
        <w:t>Vigilio</w:t>
      </w:r>
      <w:proofErr w:type="spellEnd"/>
      <w:r w:rsidRPr="00AB59F9">
        <w:rPr>
          <w:rFonts w:ascii="HelveticaNeueLT Std" w:hAnsi="HelveticaNeueLT Std" w:cs="Arial"/>
        </w:rPr>
        <w:t xml:space="preserve"> </w:t>
      </w:r>
      <w:r w:rsidR="00A35730">
        <w:rPr>
          <w:rFonts w:ascii="HelveticaNeueLT Std" w:hAnsi="HelveticaNeueLT Std" w:cs="Arial"/>
        </w:rPr>
        <w:t>a Pinzolo e un ricordo di papa Woytjla sull’Adamello.</w:t>
      </w:r>
    </w:p>
    <w:p w:rsidR="008D6DB3" w:rsidRDefault="00AC04E2" w:rsidP="00AB59F9">
      <w:pPr>
        <w:pStyle w:val="Intestazione"/>
        <w:jc w:val="both"/>
        <w:rPr>
          <w:rFonts w:ascii="HelveticaNeueLT Std" w:hAnsi="HelveticaNeueLT Std" w:cs="Arial"/>
        </w:rPr>
      </w:pPr>
      <w:r w:rsidRPr="00AC04E2">
        <w:rPr>
          <w:rFonts w:ascii="HelveticaNeueLT Std" w:hAnsi="HelveticaNeueLT Std" w:cs="Arial"/>
        </w:rPr>
        <w:t>La trasmissione ha una medi</w:t>
      </w:r>
      <w:r w:rsidR="00F92858">
        <w:rPr>
          <w:rFonts w:ascii="HelveticaNeueLT Std" w:hAnsi="HelveticaNeueLT Std" w:cs="Arial"/>
        </w:rPr>
        <w:t>a di share che si avvicina al 10</w:t>
      </w:r>
      <w:r w:rsidR="00AB59F9">
        <w:rPr>
          <w:rFonts w:ascii="HelveticaNeueLT Std" w:hAnsi="HelveticaNeueLT Std" w:cs="Arial"/>
        </w:rPr>
        <w:t>%: la puntata</w:t>
      </w:r>
      <w:r w:rsidRPr="00AC04E2">
        <w:rPr>
          <w:rFonts w:ascii="HelveticaNeueLT Std" w:hAnsi="HelveticaNeueLT Std" w:cs="Arial"/>
        </w:rPr>
        <w:t xml:space="preserve"> di saba</w:t>
      </w:r>
      <w:r w:rsidR="00F92858">
        <w:rPr>
          <w:rFonts w:ascii="HelveticaNeueLT Std" w:hAnsi="HelveticaNeueLT Std" w:cs="Arial"/>
        </w:rPr>
        <w:t>to scorso è stata vista da 1.314.000 spettatori, pari al 9,35</w:t>
      </w:r>
      <w:r w:rsidRPr="00AC04E2">
        <w:rPr>
          <w:rFonts w:ascii="HelveticaNeueLT Std" w:hAnsi="HelveticaNeueLT Std" w:cs="Arial"/>
        </w:rPr>
        <w:t>% di share. Già nelle scorse settimane il Trentino era stato sotto l'obiettivo delle telec</w:t>
      </w:r>
      <w:r w:rsidR="00AB59F9">
        <w:rPr>
          <w:rFonts w:ascii="HelveticaNeueLT Std" w:hAnsi="HelveticaNeueLT Std" w:cs="Arial"/>
        </w:rPr>
        <w:t>amere della Rai, per due appuntamenti</w:t>
      </w:r>
      <w:r w:rsidRPr="00AC04E2">
        <w:rPr>
          <w:rFonts w:ascii="HelveticaNeueLT Std" w:hAnsi="HelveticaNeueLT Std" w:cs="Arial"/>
        </w:rPr>
        <w:t xml:space="preserve"> di Linea Bianca: dopo quella dedicata alla Val di Sole che lo scorso 26 dicembre ha inaugurato la nuova stagione, sabato andrà in onda quella girata dal 13 al 15 gennaio sull'Alpe Cimbra.</w:t>
      </w:r>
      <w:r w:rsidR="00AB59F9">
        <w:rPr>
          <w:rFonts w:ascii="HelveticaNeueLT Std" w:hAnsi="HelveticaNeueLT Std" w:cs="Arial"/>
        </w:rPr>
        <w:t xml:space="preserve"> </w:t>
      </w:r>
      <w:r w:rsidR="000F63CA">
        <w:rPr>
          <w:rFonts w:ascii="HelveticaNeueLT Std" w:hAnsi="HelveticaNeueLT Std" w:cs="Arial"/>
        </w:rPr>
        <w:t xml:space="preserve">La puntata </w:t>
      </w:r>
      <w:proofErr w:type="spellStart"/>
      <w:r w:rsidR="000F63CA">
        <w:rPr>
          <w:rFonts w:ascii="HelveticaNeueLT Std" w:hAnsi="HelveticaNeueLT Std" w:cs="Arial"/>
        </w:rPr>
        <w:t>rendenese</w:t>
      </w:r>
      <w:proofErr w:type="spellEnd"/>
      <w:r w:rsidR="000F63CA">
        <w:rPr>
          <w:rFonts w:ascii="HelveticaNeueLT Std" w:hAnsi="HelveticaNeueLT Std" w:cs="Arial"/>
        </w:rPr>
        <w:t xml:space="preserve"> nasce dal lungo rapporto che lega la trasmissione</w:t>
      </w:r>
      <w:r w:rsidR="00AB59F9">
        <w:rPr>
          <w:rFonts w:ascii="HelveticaNeueLT Std" w:hAnsi="HelveticaNeueLT Std" w:cs="Arial"/>
        </w:rPr>
        <w:t xml:space="preserve"> con Trentino Marketing e le riprese sono state coordinate in loco </w:t>
      </w:r>
      <w:proofErr w:type="spellStart"/>
      <w:r w:rsidR="00AB59F9">
        <w:rPr>
          <w:rFonts w:ascii="HelveticaNeueLT Std" w:hAnsi="HelveticaNeueLT Std" w:cs="Arial"/>
        </w:rPr>
        <w:t>dall’Apt</w:t>
      </w:r>
      <w:proofErr w:type="spellEnd"/>
      <w:r w:rsidR="00AB59F9">
        <w:rPr>
          <w:rFonts w:ascii="HelveticaNeueLT Std" w:hAnsi="HelveticaNeueLT Std" w:cs="Arial"/>
        </w:rPr>
        <w:t xml:space="preserve"> Madonna di Campiglio</w:t>
      </w:r>
      <w:r w:rsidR="000F63CA">
        <w:rPr>
          <w:rFonts w:ascii="HelveticaNeueLT Std" w:hAnsi="HelveticaNeueLT Std" w:cs="Arial"/>
        </w:rPr>
        <w:t>,</w:t>
      </w:r>
      <w:r w:rsidR="00AB59F9">
        <w:rPr>
          <w:rFonts w:ascii="HelveticaNeueLT Std" w:hAnsi="HelveticaNeueLT Std" w:cs="Arial"/>
        </w:rPr>
        <w:t xml:space="preserve"> Pinzolo</w:t>
      </w:r>
      <w:r w:rsidR="000F63CA">
        <w:rPr>
          <w:rFonts w:ascii="HelveticaNeueLT Std" w:hAnsi="HelveticaNeueLT Std" w:cs="Arial"/>
        </w:rPr>
        <w:t>,</w:t>
      </w:r>
      <w:r w:rsidR="00AB59F9">
        <w:rPr>
          <w:rFonts w:ascii="HelveticaNeueLT Std" w:hAnsi="HelveticaNeueLT Std" w:cs="Arial"/>
        </w:rPr>
        <w:t xml:space="preserve"> Val Rendena.</w:t>
      </w:r>
    </w:p>
    <w:p w:rsidR="00AC04E2" w:rsidRDefault="00AC04E2" w:rsidP="00AC04E2">
      <w:pPr>
        <w:pStyle w:val="Intestazione"/>
        <w:jc w:val="both"/>
        <w:rPr>
          <w:rFonts w:ascii="HelveticaNeueLT Std" w:hAnsi="HelveticaNeueLT Std" w:cs="Arial"/>
        </w:rPr>
      </w:pPr>
    </w:p>
    <w:p w:rsidR="00857EDC" w:rsidRDefault="00857EDC" w:rsidP="0001427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gramStart"/>
      <w:r>
        <w:rPr>
          <w:rFonts w:ascii="HelveticaNeueLT Std" w:hAnsi="HelveticaNeueLT Std" w:cs="Arial"/>
        </w:rPr>
        <w:t>m</w:t>
      </w:r>
      <w:r w:rsidR="00AC04E2">
        <w:rPr>
          <w:rFonts w:ascii="HelveticaNeueLT Std" w:hAnsi="HelveticaNeueLT Std" w:cs="Arial"/>
        </w:rPr>
        <w:t>c</w:t>
      </w:r>
      <w:proofErr w:type="gramEnd"/>
      <w:r>
        <w:rPr>
          <w:rFonts w:ascii="HelveticaNeueLT Std" w:hAnsi="HelveticaNeueLT Std" w:cs="Arial"/>
        </w:rPr>
        <w:t>)</w:t>
      </w:r>
    </w:p>
    <w:p w:rsidR="00A35730" w:rsidRDefault="00A35730" w:rsidP="0001427E">
      <w:pPr>
        <w:pStyle w:val="Intestazione"/>
        <w:jc w:val="both"/>
        <w:rPr>
          <w:rFonts w:ascii="HelveticaNeueLT Std" w:hAnsi="HelveticaNeueLT Std" w:cs="Arial"/>
        </w:rPr>
      </w:pPr>
    </w:p>
    <w:p w:rsidR="00857EDC" w:rsidRDefault="00857EDC" w:rsidP="0001427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Trento, </w:t>
      </w:r>
      <w:r w:rsidR="00AC04E2">
        <w:rPr>
          <w:rFonts w:ascii="HelveticaNeueLT Std" w:hAnsi="HelveticaNeueLT Std" w:cs="Arial"/>
        </w:rPr>
        <w:t>26</w:t>
      </w:r>
      <w:r w:rsidR="009671B4">
        <w:rPr>
          <w:rFonts w:ascii="HelveticaNeueLT Std" w:hAnsi="HelveticaNeueLT Std" w:cs="Arial"/>
        </w:rPr>
        <w:t xml:space="preserve"> gennaio 2016</w:t>
      </w:r>
    </w:p>
    <w:p w:rsidR="0001427E" w:rsidRPr="00FD11A2" w:rsidRDefault="0001427E" w:rsidP="00A019F9">
      <w:pPr>
        <w:pStyle w:val="Intestazione"/>
        <w:jc w:val="both"/>
        <w:rPr>
          <w:rFonts w:ascii="HelveticaNeueLT Std" w:hAnsi="HelveticaNeueLT Std" w:cs="Arial"/>
        </w:rPr>
      </w:pPr>
    </w:p>
    <w:sectPr w:rsidR="0001427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C85" w:rsidRDefault="000D7C85">
      <w:r>
        <w:separator/>
      </w:r>
    </w:p>
  </w:endnote>
  <w:endnote w:type="continuationSeparator" w:id="0">
    <w:p w:rsidR="000D7C85" w:rsidRDefault="000D7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1427E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2D1E03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01427E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01427E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C85" w:rsidRDefault="000D7C85">
      <w:r>
        <w:separator/>
      </w:r>
    </w:p>
  </w:footnote>
  <w:footnote w:type="continuationSeparator" w:id="0">
    <w:p w:rsidR="000D7C85" w:rsidRDefault="000D7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1427E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9F9"/>
    <w:rsid w:val="0001427E"/>
    <w:rsid w:val="000149B0"/>
    <w:rsid w:val="00015447"/>
    <w:rsid w:val="00015A1C"/>
    <w:rsid w:val="00022735"/>
    <w:rsid w:val="00024BE0"/>
    <w:rsid w:val="00026028"/>
    <w:rsid w:val="000309FA"/>
    <w:rsid w:val="000401FD"/>
    <w:rsid w:val="00042A11"/>
    <w:rsid w:val="0004586F"/>
    <w:rsid w:val="000465D9"/>
    <w:rsid w:val="0005598F"/>
    <w:rsid w:val="0007236C"/>
    <w:rsid w:val="00096AFC"/>
    <w:rsid w:val="000B5572"/>
    <w:rsid w:val="000D3796"/>
    <w:rsid w:val="000D599F"/>
    <w:rsid w:val="000D7C85"/>
    <w:rsid w:val="000E4CAD"/>
    <w:rsid w:val="000F3CFA"/>
    <w:rsid w:val="000F61CF"/>
    <w:rsid w:val="000F63CA"/>
    <w:rsid w:val="00105B32"/>
    <w:rsid w:val="001109DD"/>
    <w:rsid w:val="001212B0"/>
    <w:rsid w:val="0012147C"/>
    <w:rsid w:val="00124E49"/>
    <w:rsid w:val="00141B0C"/>
    <w:rsid w:val="001543DA"/>
    <w:rsid w:val="0016511F"/>
    <w:rsid w:val="001675D5"/>
    <w:rsid w:val="00180B14"/>
    <w:rsid w:val="00181CA7"/>
    <w:rsid w:val="00192B28"/>
    <w:rsid w:val="001A0144"/>
    <w:rsid w:val="001D7EB0"/>
    <w:rsid w:val="001E234F"/>
    <w:rsid w:val="001E3323"/>
    <w:rsid w:val="001F09FA"/>
    <w:rsid w:val="001F2FAF"/>
    <w:rsid w:val="00223FA5"/>
    <w:rsid w:val="00224148"/>
    <w:rsid w:val="002408CF"/>
    <w:rsid w:val="0025076D"/>
    <w:rsid w:val="0025183F"/>
    <w:rsid w:val="0025306B"/>
    <w:rsid w:val="00263165"/>
    <w:rsid w:val="00296238"/>
    <w:rsid w:val="002B7A8B"/>
    <w:rsid w:val="002D1FB3"/>
    <w:rsid w:val="002E33F2"/>
    <w:rsid w:val="002F19ED"/>
    <w:rsid w:val="003048E2"/>
    <w:rsid w:val="00323066"/>
    <w:rsid w:val="00341E64"/>
    <w:rsid w:val="003519B7"/>
    <w:rsid w:val="00356E9D"/>
    <w:rsid w:val="00357E7B"/>
    <w:rsid w:val="00366495"/>
    <w:rsid w:val="00370935"/>
    <w:rsid w:val="0037141C"/>
    <w:rsid w:val="003720FD"/>
    <w:rsid w:val="003765C0"/>
    <w:rsid w:val="0038141A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16418"/>
    <w:rsid w:val="0042505B"/>
    <w:rsid w:val="00427329"/>
    <w:rsid w:val="00432611"/>
    <w:rsid w:val="0043509C"/>
    <w:rsid w:val="0043620C"/>
    <w:rsid w:val="00437789"/>
    <w:rsid w:val="00445714"/>
    <w:rsid w:val="0047789A"/>
    <w:rsid w:val="00480166"/>
    <w:rsid w:val="00490FAE"/>
    <w:rsid w:val="00491F87"/>
    <w:rsid w:val="00492D40"/>
    <w:rsid w:val="00493C28"/>
    <w:rsid w:val="004B00D1"/>
    <w:rsid w:val="004B57BD"/>
    <w:rsid w:val="004D688B"/>
    <w:rsid w:val="004F46C6"/>
    <w:rsid w:val="004F49E6"/>
    <w:rsid w:val="00501087"/>
    <w:rsid w:val="00502A59"/>
    <w:rsid w:val="005041CA"/>
    <w:rsid w:val="00504F7D"/>
    <w:rsid w:val="005066E6"/>
    <w:rsid w:val="00507A5C"/>
    <w:rsid w:val="005140DB"/>
    <w:rsid w:val="00531AB8"/>
    <w:rsid w:val="005407AC"/>
    <w:rsid w:val="00541DA5"/>
    <w:rsid w:val="00551D95"/>
    <w:rsid w:val="00552D62"/>
    <w:rsid w:val="0055500B"/>
    <w:rsid w:val="005735B4"/>
    <w:rsid w:val="005800F3"/>
    <w:rsid w:val="00580784"/>
    <w:rsid w:val="005966E8"/>
    <w:rsid w:val="005B0CFF"/>
    <w:rsid w:val="005B52F1"/>
    <w:rsid w:val="005D4982"/>
    <w:rsid w:val="005E05D8"/>
    <w:rsid w:val="005E2591"/>
    <w:rsid w:val="005E4518"/>
    <w:rsid w:val="005F1FBF"/>
    <w:rsid w:val="005F42B8"/>
    <w:rsid w:val="005F659D"/>
    <w:rsid w:val="0060486D"/>
    <w:rsid w:val="00615C62"/>
    <w:rsid w:val="006231CC"/>
    <w:rsid w:val="006279DB"/>
    <w:rsid w:val="00633CB8"/>
    <w:rsid w:val="00634872"/>
    <w:rsid w:val="006476FE"/>
    <w:rsid w:val="006511B1"/>
    <w:rsid w:val="00657DA6"/>
    <w:rsid w:val="006722E3"/>
    <w:rsid w:val="00680D17"/>
    <w:rsid w:val="00695084"/>
    <w:rsid w:val="0069631E"/>
    <w:rsid w:val="006B6785"/>
    <w:rsid w:val="006C3A66"/>
    <w:rsid w:val="006C4F71"/>
    <w:rsid w:val="006D5CAC"/>
    <w:rsid w:val="006E174E"/>
    <w:rsid w:val="006E1B41"/>
    <w:rsid w:val="006E3798"/>
    <w:rsid w:val="006E7512"/>
    <w:rsid w:val="00704DF9"/>
    <w:rsid w:val="007052DA"/>
    <w:rsid w:val="0071076C"/>
    <w:rsid w:val="007134CD"/>
    <w:rsid w:val="007135C3"/>
    <w:rsid w:val="00722EF2"/>
    <w:rsid w:val="00740896"/>
    <w:rsid w:val="00747238"/>
    <w:rsid w:val="00756614"/>
    <w:rsid w:val="00762AB1"/>
    <w:rsid w:val="00771FA6"/>
    <w:rsid w:val="00773CD5"/>
    <w:rsid w:val="00775AE9"/>
    <w:rsid w:val="007876D3"/>
    <w:rsid w:val="007C5B3A"/>
    <w:rsid w:val="007D2210"/>
    <w:rsid w:val="007D32CB"/>
    <w:rsid w:val="007D426B"/>
    <w:rsid w:val="007D5AC7"/>
    <w:rsid w:val="007D74F6"/>
    <w:rsid w:val="007F2315"/>
    <w:rsid w:val="00816556"/>
    <w:rsid w:val="008343C3"/>
    <w:rsid w:val="008375EB"/>
    <w:rsid w:val="00857EDC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6DB3"/>
    <w:rsid w:val="008D7A38"/>
    <w:rsid w:val="008E294E"/>
    <w:rsid w:val="008E2EAB"/>
    <w:rsid w:val="008E4301"/>
    <w:rsid w:val="008E7779"/>
    <w:rsid w:val="008F0E4A"/>
    <w:rsid w:val="00903FED"/>
    <w:rsid w:val="00911B80"/>
    <w:rsid w:val="0091739B"/>
    <w:rsid w:val="009256CF"/>
    <w:rsid w:val="00927A5E"/>
    <w:rsid w:val="0094475B"/>
    <w:rsid w:val="00945041"/>
    <w:rsid w:val="0094516A"/>
    <w:rsid w:val="009671B4"/>
    <w:rsid w:val="00967803"/>
    <w:rsid w:val="00980A04"/>
    <w:rsid w:val="009B6B12"/>
    <w:rsid w:val="009C469A"/>
    <w:rsid w:val="009E25CE"/>
    <w:rsid w:val="009E687B"/>
    <w:rsid w:val="009F320D"/>
    <w:rsid w:val="009F4FEE"/>
    <w:rsid w:val="00A019F9"/>
    <w:rsid w:val="00A20FBF"/>
    <w:rsid w:val="00A309D6"/>
    <w:rsid w:val="00A30A29"/>
    <w:rsid w:val="00A30FC5"/>
    <w:rsid w:val="00A35730"/>
    <w:rsid w:val="00A44ABF"/>
    <w:rsid w:val="00A4665C"/>
    <w:rsid w:val="00A520EB"/>
    <w:rsid w:val="00A57917"/>
    <w:rsid w:val="00A63580"/>
    <w:rsid w:val="00A640F9"/>
    <w:rsid w:val="00A6659F"/>
    <w:rsid w:val="00A73881"/>
    <w:rsid w:val="00A81FED"/>
    <w:rsid w:val="00A857A5"/>
    <w:rsid w:val="00A915C4"/>
    <w:rsid w:val="00A94801"/>
    <w:rsid w:val="00A95A84"/>
    <w:rsid w:val="00AA3B9B"/>
    <w:rsid w:val="00AB59F9"/>
    <w:rsid w:val="00AC04E2"/>
    <w:rsid w:val="00AC0548"/>
    <w:rsid w:val="00AE48C1"/>
    <w:rsid w:val="00AF340B"/>
    <w:rsid w:val="00B04916"/>
    <w:rsid w:val="00B05FD3"/>
    <w:rsid w:val="00B070BA"/>
    <w:rsid w:val="00B1664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33E06"/>
    <w:rsid w:val="00C42BBF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C732F"/>
    <w:rsid w:val="00CD41FE"/>
    <w:rsid w:val="00CD6DCE"/>
    <w:rsid w:val="00CE3174"/>
    <w:rsid w:val="00CF7D6F"/>
    <w:rsid w:val="00D13B47"/>
    <w:rsid w:val="00D17221"/>
    <w:rsid w:val="00D24380"/>
    <w:rsid w:val="00D24688"/>
    <w:rsid w:val="00D30BEE"/>
    <w:rsid w:val="00D519CC"/>
    <w:rsid w:val="00D61782"/>
    <w:rsid w:val="00D700A6"/>
    <w:rsid w:val="00D82893"/>
    <w:rsid w:val="00DA31F0"/>
    <w:rsid w:val="00DC33F1"/>
    <w:rsid w:val="00DC3AB0"/>
    <w:rsid w:val="00DD0CCA"/>
    <w:rsid w:val="00DF0ED7"/>
    <w:rsid w:val="00DF1C28"/>
    <w:rsid w:val="00DF78F4"/>
    <w:rsid w:val="00E05D2B"/>
    <w:rsid w:val="00E06287"/>
    <w:rsid w:val="00E130C0"/>
    <w:rsid w:val="00E1324B"/>
    <w:rsid w:val="00E142B5"/>
    <w:rsid w:val="00E17B4B"/>
    <w:rsid w:val="00E20FAA"/>
    <w:rsid w:val="00E24393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0653"/>
    <w:rsid w:val="00E92A2D"/>
    <w:rsid w:val="00E92D4E"/>
    <w:rsid w:val="00E92DD3"/>
    <w:rsid w:val="00E94681"/>
    <w:rsid w:val="00E9626B"/>
    <w:rsid w:val="00E979BB"/>
    <w:rsid w:val="00EA71D7"/>
    <w:rsid w:val="00EB3210"/>
    <w:rsid w:val="00EB7C90"/>
    <w:rsid w:val="00EC7215"/>
    <w:rsid w:val="00EC7DA1"/>
    <w:rsid w:val="00F073D7"/>
    <w:rsid w:val="00F0789B"/>
    <w:rsid w:val="00F10B05"/>
    <w:rsid w:val="00F22DE8"/>
    <w:rsid w:val="00F30D72"/>
    <w:rsid w:val="00F3242F"/>
    <w:rsid w:val="00F3475E"/>
    <w:rsid w:val="00F353AC"/>
    <w:rsid w:val="00F4110F"/>
    <w:rsid w:val="00F4489C"/>
    <w:rsid w:val="00F461E3"/>
    <w:rsid w:val="00F62DA7"/>
    <w:rsid w:val="00F7611D"/>
    <w:rsid w:val="00F92858"/>
    <w:rsid w:val="00FA0325"/>
    <w:rsid w:val="00FA5D6B"/>
    <w:rsid w:val="00FA5F82"/>
    <w:rsid w:val="00FC6D78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9435DC-7C30-444E-9E39-FFA6BF24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01427E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05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90509-5A96-45FC-BFA3-0A4083310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231</TotalTime>
  <Pages>1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Benedetti Marco</cp:lastModifiedBy>
  <cp:revision>11</cp:revision>
  <cp:lastPrinted>2016-01-26T10:40:00Z</cp:lastPrinted>
  <dcterms:created xsi:type="dcterms:W3CDTF">2016-01-26T08:35:00Z</dcterms:created>
  <dcterms:modified xsi:type="dcterms:W3CDTF">2016-01-26T14:51:00Z</dcterms:modified>
</cp:coreProperties>
</file>